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087B4" w14:textId="77777777" w:rsidR="007A710B" w:rsidRPr="00F76C0E" w:rsidRDefault="00A7798C" w:rsidP="00716052">
      <w:pPr>
        <w:pStyle w:val="Titelklein"/>
      </w:pPr>
      <w:sdt>
        <w:sdtPr>
          <w:alias w:val="Dokument-Titel"/>
          <w:tag w:val=""/>
          <w:id w:val="-710796193"/>
          <w:placeholder>
            <w:docPart w:val="72D46A98FAEA4390B45C8DCC87655B9D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7A710B" w:rsidRPr="00F76C0E">
            <w:rPr>
              <w:rStyle w:val="Platzhaltertext"/>
            </w:rPr>
            <w:t>[Titel (mit Dokumenteigenschaft verknüpft, ggf. mehrzeilig)]</w:t>
          </w:r>
        </w:sdtContent>
      </w:sdt>
      <w:r w:rsidR="007A710B" w:rsidRPr="00F76C0E">
        <w:t xml:space="preserve"> </w:t>
      </w:r>
    </w:p>
    <w:p w14:paraId="1422CD39" w14:textId="77777777" w:rsidR="00716052" w:rsidRPr="00716052" w:rsidRDefault="00A7798C" w:rsidP="00716052">
      <w:pPr>
        <w:pStyle w:val="Untertitelklein"/>
      </w:pPr>
      <w:sdt>
        <w:sdtPr>
          <w:alias w:val="Betreff"/>
          <w:tag w:val=""/>
          <w:id w:val="-716430616"/>
          <w:placeholder>
            <w:docPart w:val="62F0430169314856BA463F9D1CB9FFD6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716052" w:rsidRPr="00716052">
            <w:t>[Betreff/Untertitel (mit Dokumenteingeschaft verknüpft)]</w:t>
          </w:r>
        </w:sdtContent>
      </w:sdt>
      <w:r w:rsidR="00716052" w:rsidRPr="00716052">
        <w:t xml:space="preserve"> </w:t>
      </w:r>
    </w:p>
    <w:p w14:paraId="1627CC77" w14:textId="77777777" w:rsidR="00953812" w:rsidRPr="00F76C0E" w:rsidRDefault="007516C8" w:rsidP="00447543">
      <w:pPr>
        <w:pStyle w:val="Intro"/>
      </w:pPr>
      <w:r w:rsidRPr="00F76C0E">
        <w:t>Intro</w:t>
      </w:r>
      <w:r w:rsidR="006A581D" w:rsidRPr="00F76C0E">
        <w:t xml:space="preserve"> (Formatvorlage „Intro“)</w:t>
      </w:r>
      <w:r w:rsidRPr="00F76C0E">
        <w:t xml:space="preserve"> </w:t>
      </w:r>
      <w:r w:rsidR="00447543" w:rsidRPr="00F76C0E">
        <w:t xml:space="preserve">– </w:t>
      </w:r>
      <w:r w:rsidR="00574253" w:rsidRPr="00F76C0E">
        <w:t>W</w:t>
      </w:r>
      <w:r w:rsidR="00953812" w:rsidRPr="00F76C0E">
        <w:t xml:space="preserve">eit hinten, hinter den Wortbergen, fern der Länder </w:t>
      </w:r>
      <w:proofErr w:type="spellStart"/>
      <w:r w:rsidR="00953812" w:rsidRPr="00F76C0E">
        <w:t>Vokalien</w:t>
      </w:r>
      <w:proofErr w:type="spellEnd"/>
      <w:r w:rsidR="00953812" w:rsidRPr="00F76C0E">
        <w:t xml:space="preserve"> und </w:t>
      </w:r>
      <w:proofErr w:type="spellStart"/>
      <w:r w:rsidR="00953812" w:rsidRPr="00F76C0E">
        <w:t>Konsonantien</w:t>
      </w:r>
      <w:proofErr w:type="spellEnd"/>
      <w:r w:rsidR="00953812" w:rsidRPr="00F76C0E">
        <w:t xml:space="preserve"> leben die Blindtexte. Abgeschieden wohnen Sie in Buchstabhausen an der Küste </w:t>
      </w:r>
      <w:proofErr w:type="gramStart"/>
      <w:r w:rsidR="00953812" w:rsidRPr="00F76C0E">
        <w:t>des Semantik</w:t>
      </w:r>
      <w:proofErr w:type="gramEnd"/>
      <w:r w:rsidR="00953812" w:rsidRPr="00F76C0E">
        <w:t>, eines großen Sprachozeans.</w:t>
      </w:r>
    </w:p>
    <w:p w14:paraId="0FDBB305" w14:textId="77777777" w:rsidR="00447543" w:rsidRDefault="006A581D" w:rsidP="00447543">
      <w:r w:rsidRPr="00F76C0E">
        <w:t xml:space="preserve">Formatvorlage „Standard“ – </w:t>
      </w:r>
      <w:r w:rsidR="00447543" w:rsidRPr="00F76C0E">
        <w:t xml:space="preserve">Morbi </w:t>
      </w:r>
      <w:proofErr w:type="spellStart"/>
      <w:r w:rsidR="00447543" w:rsidRPr="00F76C0E">
        <w:t>nisl</w:t>
      </w:r>
      <w:proofErr w:type="spellEnd"/>
      <w:r w:rsidR="00447543" w:rsidRPr="00F76C0E">
        <w:t xml:space="preserve"> </w:t>
      </w:r>
      <w:proofErr w:type="spellStart"/>
      <w:r w:rsidR="00447543" w:rsidRPr="00F76C0E">
        <w:t>eros</w:t>
      </w:r>
      <w:proofErr w:type="spellEnd"/>
      <w:r w:rsidR="00447543" w:rsidRPr="00F76C0E">
        <w:t xml:space="preserve">, </w:t>
      </w:r>
      <w:proofErr w:type="spellStart"/>
      <w:r w:rsidR="00447543" w:rsidRPr="00F76C0E">
        <w:t>dignissim</w:t>
      </w:r>
      <w:proofErr w:type="spellEnd"/>
      <w:r w:rsidR="00447543" w:rsidRPr="00F76C0E">
        <w:t xml:space="preserve"> </w:t>
      </w:r>
      <w:proofErr w:type="spellStart"/>
      <w:r w:rsidR="00447543" w:rsidRPr="00F76C0E">
        <w:t>nec</w:t>
      </w:r>
      <w:proofErr w:type="spellEnd"/>
      <w:r w:rsidR="00447543" w:rsidRPr="00F76C0E">
        <w:t xml:space="preserve">, </w:t>
      </w:r>
      <w:proofErr w:type="spellStart"/>
      <w:r w:rsidR="00447543" w:rsidRPr="00F76C0E">
        <w:t>malesuada</w:t>
      </w:r>
      <w:proofErr w:type="spellEnd"/>
      <w:r w:rsidR="00447543" w:rsidRPr="00F76C0E">
        <w:t xml:space="preserve"> et, </w:t>
      </w:r>
      <w:proofErr w:type="spellStart"/>
      <w:r w:rsidR="00447543" w:rsidRPr="00F76C0E">
        <w:t>convallis</w:t>
      </w:r>
      <w:proofErr w:type="spellEnd"/>
      <w:r w:rsidR="00447543" w:rsidRPr="00F76C0E">
        <w:t xml:space="preserve"> </w:t>
      </w:r>
      <w:proofErr w:type="spellStart"/>
      <w:r w:rsidR="00447543" w:rsidRPr="00F76C0E">
        <w:t>quis</w:t>
      </w:r>
      <w:proofErr w:type="spellEnd"/>
      <w:r w:rsidR="00447543" w:rsidRPr="00F76C0E">
        <w:t xml:space="preserve">, </w:t>
      </w:r>
      <w:proofErr w:type="spellStart"/>
      <w:r w:rsidR="00447543" w:rsidRPr="00F76C0E">
        <w:t>augue</w:t>
      </w:r>
      <w:proofErr w:type="spellEnd"/>
      <w:r w:rsidR="00447543" w:rsidRPr="00F76C0E">
        <w:t xml:space="preserve">. Vestibulum ante </w:t>
      </w:r>
      <w:proofErr w:type="spellStart"/>
      <w:r w:rsidR="00447543" w:rsidRPr="00F76C0E">
        <w:t>ipsum</w:t>
      </w:r>
      <w:proofErr w:type="spellEnd"/>
      <w:r w:rsidR="00447543" w:rsidRPr="00F76C0E">
        <w:t xml:space="preserve"> </w:t>
      </w:r>
      <w:proofErr w:type="spellStart"/>
      <w:r w:rsidR="00447543" w:rsidRPr="00F76C0E">
        <w:t>primis</w:t>
      </w:r>
      <w:proofErr w:type="spellEnd"/>
      <w:r w:rsidR="00447543" w:rsidRPr="00F76C0E">
        <w:t xml:space="preserve"> in </w:t>
      </w:r>
      <w:proofErr w:type="spellStart"/>
      <w:r w:rsidR="00447543" w:rsidRPr="00F76C0E">
        <w:t>faucibus</w:t>
      </w:r>
      <w:proofErr w:type="spellEnd"/>
      <w:r w:rsidR="00447543" w:rsidRPr="00F76C0E">
        <w:t xml:space="preserve"> </w:t>
      </w:r>
      <w:proofErr w:type="spellStart"/>
      <w:r w:rsidR="00447543" w:rsidRPr="00F76C0E">
        <w:t>orci</w:t>
      </w:r>
      <w:proofErr w:type="spellEnd"/>
      <w:r w:rsidR="00447543" w:rsidRPr="00F76C0E">
        <w:t xml:space="preserve"> </w:t>
      </w:r>
      <w:proofErr w:type="spellStart"/>
      <w:r w:rsidR="00447543" w:rsidRPr="00F76C0E">
        <w:t>luctus</w:t>
      </w:r>
      <w:proofErr w:type="spellEnd"/>
      <w:r w:rsidR="00447543" w:rsidRPr="00F76C0E">
        <w:t xml:space="preserve"> et </w:t>
      </w:r>
      <w:proofErr w:type="spellStart"/>
      <w:r w:rsidR="00447543" w:rsidRPr="00F76C0E">
        <w:t>ultrices</w:t>
      </w:r>
      <w:proofErr w:type="spellEnd"/>
      <w:r w:rsidR="00447543" w:rsidRPr="00F76C0E">
        <w:t xml:space="preserve"> </w:t>
      </w:r>
      <w:proofErr w:type="spellStart"/>
      <w:r w:rsidR="00447543" w:rsidRPr="00F76C0E">
        <w:t>posuere</w:t>
      </w:r>
      <w:proofErr w:type="spellEnd"/>
      <w:r w:rsidR="00447543" w:rsidRPr="00F76C0E">
        <w:t xml:space="preserve"> </w:t>
      </w:r>
      <w:proofErr w:type="spellStart"/>
      <w:r w:rsidR="00447543" w:rsidRPr="00F76C0E">
        <w:t>cubilia</w:t>
      </w:r>
      <w:proofErr w:type="spellEnd"/>
      <w:r w:rsidR="00447543" w:rsidRPr="00F76C0E">
        <w:t xml:space="preserve"> </w:t>
      </w:r>
      <w:proofErr w:type="spellStart"/>
      <w:r w:rsidR="00447543" w:rsidRPr="00F76C0E">
        <w:t>Curae</w:t>
      </w:r>
      <w:proofErr w:type="spellEnd"/>
      <w:r w:rsidR="00447543" w:rsidRPr="00F76C0E">
        <w:t>.</w:t>
      </w:r>
    </w:p>
    <w:p w14:paraId="7A6F8CB9" w14:textId="77777777" w:rsidR="003304E8" w:rsidRPr="00F76C0E" w:rsidRDefault="003304E8" w:rsidP="00586C88">
      <w:pPr>
        <w:pStyle w:val="JurAbschnitt"/>
      </w:pPr>
      <w:bookmarkStart w:id="0" w:name="_Toc233944971"/>
      <w:r w:rsidRPr="00F76C0E">
        <w:t xml:space="preserve">Jur. </w:t>
      </w:r>
      <w:r w:rsidR="0050077B" w:rsidRPr="00F76C0E">
        <w:t>Abschnitt (</w:t>
      </w:r>
      <w:r w:rsidR="00586C88" w:rsidRPr="00F76C0E">
        <w:t xml:space="preserve">optional, </w:t>
      </w:r>
      <w:r w:rsidR="0050077B" w:rsidRPr="00F76C0E">
        <w:t>Überschrift</w:t>
      </w:r>
      <w:r w:rsidR="00BF00AF" w:rsidRPr="00F76C0E">
        <w:t>en-</w:t>
      </w:r>
      <w:r w:rsidR="0050077B" w:rsidRPr="00F76C0E">
        <w:t>Ebene 1, geht ins Inhaltsverzeichnis</w:t>
      </w:r>
      <w:r w:rsidR="00B85AEF" w:rsidRPr="00F76C0E">
        <w:t>)</w:t>
      </w:r>
      <w:bookmarkEnd w:id="0"/>
    </w:p>
    <w:p w14:paraId="2476811B" w14:textId="77777777" w:rsidR="00CE7E30" w:rsidRPr="00F76C0E" w:rsidRDefault="00CE7E30" w:rsidP="00CE7E30">
      <w:pPr>
        <w:pStyle w:val="JurText"/>
      </w:pPr>
      <w:r w:rsidRPr="00A052BB">
        <w:rPr>
          <w:lang w:val="en-US"/>
        </w:rPr>
        <w:t xml:space="preserve">Jur. Text (Textkörper) – Nunc gravida nonummy felis. Etiam suscipit, est sit amet suscipit sodales, est neque suscipit erat, nec suscipit sem enim eget leo. </w:t>
      </w:r>
      <w:r w:rsidRPr="00F76C0E">
        <w:t xml:space="preserve">In </w:t>
      </w:r>
      <w:proofErr w:type="spellStart"/>
      <w:r w:rsidRPr="00F76C0E">
        <w:t>porttitor</w:t>
      </w:r>
      <w:proofErr w:type="spellEnd"/>
      <w:r w:rsidRPr="00F76C0E">
        <w:t xml:space="preserve"> </w:t>
      </w:r>
      <w:proofErr w:type="spellStart"/>
      <w:r w:rsidRPr="00F76C0E">
        <w:t>rutrum</w:t>
      </w:r>
      <w:proofErr w:type="spellEnd"/>
      <w:r w:rsidRPr="00F76C0E">
        <w:t xml:space="preserve"> </w:t>
      </w:r>
      <w:proofErr w:type="spellStart"/>
      <w:r w:rsidRPr="00F76C0E">
        <w:t>leo</w:t>
      </w:r>
      <w:proofErr w:type="spellEnd"/>
      <w:r w:rsidRPr="00F76C0E">
        <w:t xml:space="preserve">. </w:t>
      </w:r>
      <w:proofErr w:type="spellStart"/>
      <w:r w:rsidRPr="00F76C0E">
        <w:t>Ut</w:t>
      </w:r>
      <w:proofErr w:type="spellEnd"/>
      <w:r w:rsidRPr="00F76C0E">
        <w:t xml:space="preserve"> </w:t>
      </w:r>
      <w:proofErr w:type="spellStart"/>
      <w:r w:rsidRPr="00F76C0E">
        <w:t>eget</w:t>
      </w:r>
      <w:proofErr w:type="spellEnd"/>
      <w:r w:rsidRPr="00F76C0E">
        <w:t xml:space="preserve"> </w:t>
      </w:r>
      <w:proofErr w:type="spellStart"/>
      <w:r w:rsidRPr="00F76C0E">
        <w:t>leo</w:t>
      </w:r>
      <w:proofErr w:type="spellEnd"/>
      <w:r w:rsidRPr="00F76C0E">
        <w:t>.</w:t>
      </w:r>
    </w:p>
    <w:p w14:paraId="7143B1DC" w14:textId="77777777" w:rsidR="00DF55C1" w:rsidRPr="00F76C0E" w:rsidRDefault="009563FD" w:rsidP="00E538FC">
      <w:pPr>
        <w:pStyle w:val="JurParagraf"/>
        <w:numPr>
          <w:ilvl w:val="1"/>
          <w:numId w:val="12"/>
        </w:numPr>
      </w:pPr>
      <w:bookmarkStart w:id="1" w:name="_Toc233944972"/>
      <w:r w:rsidRPr="00F76C0E">
        <w:t>Jur. Paragra</w:t>
      </w:r>
      <w:r w:rsidR="00A614B8" w:rsidRPr="00F76C0E">
        <w:t>f</w:t>
      </w:r>
      <w:r w:rsidRPr="00F76C0E">
        <w:t xml:space="preserve"> (</w:t>
      </w:r>
      <w:r w:rsidR="003304E8" w:rsidRPr="00F76C0E">
        <w:t>Überschrift</w:t>
      </w:r>
      <w:r w:rsidR="00BF00AF" w:rsidRPr="00F76C0E">
        <w:t>-</w:t>
      </w:r>
      <w:r w:rsidRPr="00F76C0E">
        <w:t xml:space="preserve">Ebene 2, </w:t>
      </w:r>
      <w:r w:rsidR="0050077B" w:rsidRPr="00F76C0E">
        <w:t>geht ins</w:t>
      </w:r>
      <w:r w:rsidRPr="00F76C0E">
        <w:t xml:space="preserve"> Inhaltsverzeichnis)</w:t>
      </w:r>
      <w:bookmarkEnd w:id="1"/>
    </w:p>
    <w:p w14:paraId="4D0B48F2" w14:textId="77777777" w:rsidR="009563FD" w:rsidRPr="00F76C0E" w:rsidRDefault="009563FD" w:rsidP="008C21FE">
      <w:pPr>
        <w:pStyle w:val="JurAbsatz"/>
      </w:pPr>
      <w:r w:rsidRPr="00F76C0E">
        <w:t xml:space="preserve">Jur. Absatz (Textkörper) – Wehmütig lief ihm eine </w:t>
      </w:r>
      <w:proofErr w:type="spellStart"/>
      <w:r w:rsidRPr="00F76C0E">
        <w:t>rethorische</w:t>
      </w:r>
      <w:proofErr w:type="spellEnd"/>
      <w:r w:rsidRPr="00F76C0E">
        <w:t xml:space="preserve"> Frage über die Wange, dann setzte es seinen Weg fort. Unterwegs traf es eine Copy. </w:t>
      </w:r>
    </w:p>
    <w:p w14:paraId="44FA47DA" w14:textId="77777777" w:rsidR="009563FD" w:rsidRPr="00F76C0E" w:rsidRDefault="009563FD" w:rsidP="00906BA0">
      <w:pPr>
        <w:pStyle w:val="JurBuchstabe"/>
      </w:pPr>
      <w:r w:rsidRPr="00F76C0E">
        <w:t xml:space="preserve">Jur. </w:t>
      </w:r>
      <w:r w:rsidR="003304E8" w:rsidRPr="00F76C0E">
        <w:t>Buchstabe (Textkörper)</w:t>
      </w:r>
      <w:r w:rsidR="00586C88" w:rsidRPr="00F76C0E">
        <w:t xml:space="preserve"> – Die Copy warnte das </w:t>
      </w:r>
      <w:proofErr w:type="spellStart"/>
      <w:r w:rsidR="00586C88" w:rsidRPr="00F76C0E">
        <w:t>Blindtextchen</w:t>
      </w:r>
      <w:proofErr w:type="spellEnd"/>
      <w:r w:rsidR="00586C88" w:rsidRPr="00F76C0E">
        <w:t xml:space="preserve">, da, wo sie </w:t>
      </w:r>
      <w:proofErr w:type="gramStart"/>
      <w:r w:rsidR="00586C88" w:rsidRPr="00F76C0E">
        <w:t>herkäme</w:t>
      </w:r>
      <w:proofErr w:type="gramEnd"/>
      <w:r w:rsidR="00586C88" w:rsidRPr="00F76C0E">
        <w:t xml:space="preserve"> wäre sie zigmal umgeschrieben worden und </w:t>
      </w:r>
    </w:p>
    <w:p w14:paraId="50A34B2A" w14:textId="77777777" w:rsidR="00425C9A" w:rsidRPr="00F76C0E" w:rsidRDefault="003304E8" w:rsidP="002B581E">
      <w:pPr>
        <w:pStyle w:val="JurAufzhlung"/>
      </w:pPr>
      <w:r w:rsidRPr="00F76C0E">
        <w:t>Jur. Aufzählung (Textkörper)</w:t>
      </w:r>
      <w:r w:rsidR="00586C88" w:rsidRPr="00F76C0E">
        <w:t xml:space="preserve"> – alles, was von ihrem Ursprung noch übrig wäre, sei das Wort „und“ und </w:t>
      </w:r>
    </w:p>
    <w:p w14:paraId="2387635A" w14:textId="77777777" w:rsidR="003304E8" w:rsidRPr="00F76C0E" w:rsidRDefault="00CE7E30" w:rsidP="00E538FC">
      <w:pPr>
        <w:pStyle w:val="JurAufzhlung"/>
        <w:numPr>
          <w:ilvl w:val="5"/>
          <w:numId w:val="13"/>
        </w:numPr>
      </w:pPr>
      <w:r w:rsidRPr="00F76C0E">
        <w:t xml:space="preserve">(weiter eingerückt) </w:t>
      </w:r>
      <w:r w:rsidR="00586C88" w:rsidRPr="00F76C0E">
        <w:t xml:space="preserve">das </w:t>
      </w:r>
      <w:proofErr w:type="spellStart"/>
      <w:r w:rsidR="00586C88" w:rsidRPr="00F76C0E">
        <w:t>Blindtextchen</w:t>
      </w:r>
      <w:proofErr w:type="spellEnd"/>
      <w:r w:rsidR="00586C88" w:rsidRPr="00F76C0E">
        <w:t xml:space="preserve"> solle umkehren und wieder in sein eigenes, sicheres Land zurückkehren.</w:t>
      </w:r>
    </w:p>
    <w:p w14:paraId="1BFB260D" w14:textId="77777777" w:rsidR="00A763F2" w:rsidRPr="00F76C0E" w:rsidRDefault="00A763F2" w:rsidP="00A763F2"/>
    <w:tbl>
      <w:tblPr>
        <w:tblStyle w:val="Layout-Tabelle"/>
        <w:tblW w:w="9071" w:type="dxa"/>
        <w:tblLayout w:type="fixed"/>
        <w:tblLook w:val="04A0" w:firstRow="1" w:lastRow="0" w:firstColumn="1" w:lastColumn="0" w:noHBand="0" w:noVBand="1"/>
      </w:tblPr>
      <w:tblGrid>
        <w:gridCol w:w="2835"/>
        <w:gridCol w:w="283"/>
        <w:gridCol w:w="2835"/>
        <w:gridCol w:w="283"/>
        <w:gridCol w:w="2835"/>
      </w:tblGrid>
      <w:tr w:rsidR="00A763F2" w:rsidRPr="00F76C0E" w14:paraId="53E1CBC4" w14:textId="77777777" w:rsidTr="005247EC">
        <w:trPr>
          <w:trHeight w:val="1417"/>
        </w:trPr>
        <w:tc>
          <w:tcPr>
            <w:tcW w:w="2835" w:type="dxa"/>
            <w:vAlign w:val="bottom"/>
          </w:tcPr>
          <w:p w14:paraId="0CEF7699" w14:textId="77777777" w:rsidR="00A763F2" w:rsidRPr="00F76C0E" w:rsidRDefault="00A763F2" w:rsidP="005247EC"/>
          <w:p w14:paraId="59A5960F" w14:textId="77777777" w:rsidR="00A763F2" w:rsidRPr="00F76C0E" w:rsidRDefault="00A763F2" w:rsidP="005247EC">
            <w:pPr>
              <w:pStyle w:val="SchreibliniemitName"/>
            </w:pPr>
            <w:r w:rsidRPr="00F76C0E">
              <w:t>Vorname Nachname</w:t>
            </w:r>
          </w:p>
          <w:p w14:paraId="407AAC6B" w14:textId="77777777" w:rsidR="00A763F2" w:rsidRPr="00F76C0E" w:rsidRDefault="00A763F2" w:rsidP="005247EC">
            <w:pPr>
              <w:pStyle w:val="SchreibliniemitBeschreibung"/>
            </w:pPr>
            <w:r w:rsidRPr="00F76C0E">
              <w:t>Funktion</w:t>
            </w:r>
          </w:p>
        </w:tc>
        <w:tc>
          <w:tcPr>
            <w:tcW w:w="283" w:type="dxa"/>
            <w:vAlign w:val="bottom"/>
          </w:tcPr>
          <w:p w14:paraId="3D355F16" w14:textId="77777777" w:rsidR="00A763F2" w:rsidRPr="00F76C0E" w:rsidRDefault="00A763F2" w:rsidP="005247EC">
            <w:pPr>
              <w:pStyle w:val="KeinLeerraum"/>
            </w:pPr>
          </w:p>
        </w:tc>
        <w:tc>
          <w:tcPr>
            <w:tcW w:w="2835" w:type="dxa"/>
            <w:vAlign w:val="bottom"/>
          </w:tcPr>
          <w:p w14:paraId="438D9D24" w14:textId="77777777" w:rsidR="00A763F2" w:rsidRPr="00F76C0E" w:rsidRDefault="00A763F2" w:rsidP="005247EC"/>
          <w:p w14:paraId="2AD2593A" w14:textId="77777777" w:rsidR="00A763F2" w:rsidRPr="00F76C0E" w:rsidRDefault="00A763F2" w:rsidP="005247EC">
            <w:pPr>
              <w:pStyle w:val="SchreibliniemitName"/>
            </w:pPr>
            <w:r w:rsidRPr="00F76C0E">
              <w:t>Vorname Nachname</w:t>
            </w:r>
          </w:p>
          <w:p w14:paraId="62B5D62B" w14:textId="77777777" w:rsidR="00A763F2" w:rsidRPr="00F76C0E" w:rsidRDefault="00A763F2" w:rsidP="005247EC">
            <w:pPr>
              <w:pStyle w:val="SchreibliniemitBeschreibung"/>
            </w:pPr>
            <w:r w:rsidRPr="00F76C0E">
              <w:t>Funktion</w:t>
            </w:r>
          </w:p>
        </w:tc>
        <w:tc>
          <w:tcPr>
            <w:tcW w:w="283" w:type="dxa"/>
            <w:vAlign w:val="bottom"/>
          </w:tcPr>
          <w:p w14:paraId="74E61020" w14:textId="77777777" w:rsidR="00A763F2" w:rsidRPr="00F76C0E" w:rsidRDefault="00A763F2" w:rsidP="005247EC">
            <w:pPr>
              <w:pStyle w:val="KeinLeerraum"/>
            </w:pPr>
          </w:p>
        </w:tc>
        <w:tc>
          <w:tcPr>
            <w:tcW w:w="2835" w:type="dxa"/>
            <w:vAlign w:val="bottom"/>
          </w:tcPr>
          <w:p w14:paraId="39059A08" w14:textId="77777777" w:rsidR="00A763F2" w:rsidRPr="00F76C0E" w:rsidRDefault="00A763F2" w:rsidP="005247EC"/>
          <w:p w14:paraId="26F2E8DE" w14:textId="77777777" w:rsidR="00A763F2" w:rsidRPr="00F76C0E" w:rsidRDefault="00A763F2" w:rsidP="005247EC">
            <w:pPr>
              <w:pStyle w:val="SchreibliniemitName"/>
            </w:pPr>
            <w:r w:rsidRPr="00F76C0E">
              <w:t>«Vorname» «Nachname»</w:t>
            </w:r>
          </w:p>
          <w:p w14:paraId="4FDC5CD2" w14:textId="77777777" w:rsidR="00A763F2" w:rsidRPr="00F76C0E" w:rsidRDefault="00A763F2" w:rsidP="005247EC">
            <w:pPr>
              <w:pStyle w:val="SchreibliniemitBeschreibung"/>
            </w:pPr>
            <w:r w:rsidRPr="00F76C0E">
              <w:t>Arbeitnehmer/-in</w:t>
            </w:r>
          </w:p>
        </w:tc>
      </w:tr>
    </w:tbl>
    <w:p w14:paraId="1852F220" w14:textId="77777777" w:rsidR="00716052" w:rsidRPr="00F76C0E" w:rsidRDefault="00716052" w:rsidP="00525812"/>
    <w:tbl>
      <w:tblPr>
        <w:tblStyle w:val="Layout-Tabelle"/>
        <w:tblW w:w="9071" w:type="dxa"/>
        <w:tblLayout w:type="fixed"/>
        <w:tblLook w:val="04A0" w:firstRow="1" w:lastRow="0" w:firstColumn="1" w:lastColumn="0" w:noHBand="0" w:noVBand="1"/>
      </w:tblPr>
      <w:tblGrid>
        <w:gridCol w:w="3828"/>
        <w:gridCol w:w="283"/>
        <w:gridCol w:w="4960"/>
      </w:tblGrid>
      <w:tr w:rsidR="00525812" w:rsidRPr="00F76C0E" w14:paraId="0A0C4F03" w14:textId="77777777" w:rsidTr="00920F0F">
        <w:trPr>
          <w:trHeight w:val="1134"/>
        </w:trPr>
        <w:tc>
          <w:tcPr>
            <w:tcW w:w="3828" w:type="dxa"/>
            <w:vAlign w:val="bottom"/>
          </w:tcPr>
          <w:p w14:paraId="411F79E3" w14:textId="77777777" w:rsidR="00741DBE" w:rsidRPr="00F76C0E" w:rsidRDefault="00741DBE" w:rsidP="00741DBE"/>
          <w:p w14:paraId="6F93BF25" w14:textId="77777777" w:rsidR="00525812" w:rsidRPr="00F76C0E" w:rsidRDefault="00525812" w:rsidP="00741DBE">
            <w:pPr>
              <w:pStyle w:val="SchreibliniemitBeschreibung"/>
            </w:pPr>
            <w:r w:rsidRPr="00F76C0E">
              <w:t>Ort, Datum</w:t>
            </w:r>
          </w:p>
        </w:tc>
        <w:tc>
          <w:tcPr>
            <w:tcW w:w="283" w:type="dxa"/>
            <w:vAlign w:val="bottom"/>
          </w:tcPr>
          <w:p w14:paraId="1218EBCD" w14:textId="77777777" w:rsidR="00525812" w:rsidRPr="00F76C0E" w:rsidRDefault="00525812" w:rsidP="00741DBE"/>
        </w:tc>
        <w:tc>
          <w:tcPr>
            <w:tcW w:w="4960" w:type="dxa"/>
            <w:vAlign w:val="bottom"/>
          </w:tcPr>
          <w:p w14:paraId="611AC69A" w14:textId="77777777" w:rsidR="00741DBE" w:rsidRPr="00F76C0E" w:rsidRDefault="00741DBE" w:rsidP="00741DBE"/>
          <w:p w14:paraId="5B41E573" w14:textId="77777777" w:rsidR="00525812" w:rsidRPr="00F76C0E" w:rsidRDefault="00525812" w:rsidP="00741DBE">
            <w:pPr>
              <w:pStyle w:val="SchreibliniemitBeschreibung"/>
            </w:pPr>
            <w:r w:rsidRPr="00F76C0E">
              <w:t>Unterschrift</w:t>
            </w:r>
          </w:p>
        </w:tc>
      </w:tr>
    </w:tbl>
    <w:p w14:paraId="153FDE97" w14:textId="77777777" w:rsidR="00716052" w:rsidRDefault="00716052" w:rsidP="00920F0F">
      <w:pPr>
        <w:pStyle w:val="Ankreuzliste"/>
      </w:pPr>
    </w:p>
    <w:p w14:paraId="4E4AF8AF" w14:textId="77777777" w:rsidR="00920F0F" w:rsidRPr="00F76C0E" w:rsidRDefault="00A7798C" w:rsidP="00920F0F">
      <w:pPr>
        <w:pStyle w:val="Ankreuzliste"/>
      </w:pPr>
      <w:sdt>
        <w:sdtPr>
          <w:id w:val="-967517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0F0F" w:rsidRPr="00F76C0E">
            <w:rPr>
              <w:rFonts w:ascii="MS Gothic" w:eastAsia="MS Gothic" w:hAnsi="MS Gothic" w:hint="eastAsia"/>
            </w:rPr>
            <w:t>☐</w:t>
          </w:r>
        </w:sdtContent>
      </w:sdt>
      <w:r w:rsidR="00920F0F" w:rsidRPr="00F76C0E">
        <w:tab/>
        <w:t>Formatvorlage „Ankreuzliste“ für Ankreuzfelder, mit hängendem Einzug analog zu anderen Listen, falls der Text mal länger wird.</w:t>
      </w:r>
    </w:p>
    <w:p w14:paraId="2D332366" w14:textId="77777777" w:rsidR="00920F0F" w:rsidRDefault="00A7798C" w:rsidP="0047250B">
      <w:pPr>
        <w:pStyle w:val="Ankreuzliste2"/>
      </w:pPr>
      <w:sdt>
        <w:sdtPr>
          <w:id w:val="-878471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250B" w:rsidRPr="00F76C0E">
            <w:rPr>
              <w:rFonts w:ascii="MS Gothic" w:eastAsia="MS Gothic" w:hAnsi="MS Gothic" w:hint="eastAsia"/>
            </w:rPr>
            <w:t>☐</w:t>
          </w:r>
        </w:sdtContent>
      </w:sdt>
      <w:r w:rsidR="00920F0F" w:rsidRPr="00F76C0E">
        <w:tab/>
      </w:r>
      <w:r w:rsidR="0047250B" w:rsidRPr="00F76C0E">
        <w:t>Formatvorlage „Ankreuzliste 2“ für eingerückte Ankreuzfelder.</w:t>
      </w:r>
    </w:p>
    <w:p w14:paraId="1DE1C105" w14:textId="77777777" w:rsidR="00FA5B94" w:rsidRPr="00F76C0E" w:rsidRDefault="00A7798C" w:rsidP="00FA5B94">
      <w:pPr>
        <w:pStyle w:val="Ankreuzliste3"/>
      </w:pPr>
      <w:sdt>
        <w:sdtPr>
          <w:id w:val="1709601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5B94">
            <w:rPr>
              <w:rFonts w:ascii="MS Gothic" w:eastAsia="MS Gothic" w:hAnsi="MS Gothic" w:hint="eastAsia"/>
            </w:rPr>
            <w:t>☐</w:t>
          </w:r>
        </w:sdtContent>
      </w:sdt>
      <w:r w:rsidR="00FA5B94">
        <w:tab/>
        <w:t>Formatvorlage „Ankreuzliste 3“ (z.B. für Richtlinien).</w:t>
      </w:r>
    </w:p>
    <w:p w14:paraId="78B6A2CC" w14:textId="77777777" w:rsidR="00C742B8" w:rsidRDefault="00C742B8" w:rsidP="00716052"/>
    <w:sectPr w:rsidR="00C742B8" w:rsidSect="00467D2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FF5F2" w14:textId="77777777" w:rsidR="00A7798C" w:rsidRPr="00F76C0E" w:rsidRDefault="00A7798C" w:rsidP="00591899">
      <w:pPr>
        <w:pStyle w:val="zzEndnoteSeparator"/>
      </w:pPr>
      <w:r w:rsidRPr="00F76C0E">
        <w:separator/>
      </w:r>
    </w:p>
  </w:endnote>
  <w:endnote w:type="continuationSeparator" w:id="0">
    <w:p w14:paraId="2987DFDA" w14:textId="77777777" w:rsidR="00A7798C" w:rsidRPr="00F76C0E" w:rsidRDefault="00A7798C" w:rsidP="00591899">
      <w:pPr>
        <w:pStyle w:val="zzEndnoteContinuationSeparator"/>
      </w:pPr>
      <w:r w:rsidRPr="00F76C0E">
        <w:continuationSeparator/>
      </w:r>
    </w:p>
  </w:endnote>
  <w:endnote w:type="continuationNotice" w:id="1">
    <w:p w14:paraId="04A1813E" w14:textId="77777777" w:rsidR="00A7798C" w:rsidRPr="00F76C0E" w:rsidRDefault="00A7798C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FFC19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512A04" w:rsidRPr="00F76C0E" w14:paraId="0B744E28" w14:textId="77777777" w:rsidTr="00943BC4">
      <w:tc>
        <w:tcPr>
          <w:tcW w:w="4167" w:type="pct"/>
          <w:vAlign w:val="bottom"/>
        </w:tcPr>
        <w:p w14:paraId="6B571244" w14:textId="77777777" w:rsidR="00512A04" w:rsidRPr="00F76C0E" w:rsidRDefault="00512A04" w:rsidP="00943BC4">
          <w:pPr>
            <w:pStyle w:val="Fuzeile"/>
          </w:pPr>
        </w:p>
        <w:p w14:paraId="06649A9D" w14:textId="77777777" w:rsidR="00943BC4" w:rsidRPr="00F76C0E" w:rsidRDefault="00A7798C" w:rsidP="00943BC4">
          <w:pPr>
            <w:pStyle w:val="Fuzeile"/>
          </w:pPr>
          <w:sdt>
            <w:sdtPr>
              <w:alias w:val="Titel"/>
              <w:tag w:val=""/>
              <w:id w:val="-192161122"/>
              <w:placeholder>
                <w:docPart w:val="72D46A98FAEA4390B45C8DCC87655B9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43BC4" w:rsidRPr="00F76C0E">
                <w:rPr>
                  <w:rStyle w:val="Platzhaltertext"/>
                </w:rPr>
                <w:t>[Titel (Dokumenteigenschaft)]</w:t>
              </w:r>
            </w:sdtContent>
          </w:sdt>
          <w:r w:rsidR="00943BC4" w:rsidRPr="00F76C0E">
            <w:t xml:space="preserve"> </w:t>
          </w:r>
        </w:p>
      </w:tc>
      <w:tc>
        <w:tcPr>
          <w:tcW w:w="833" w:type="pct"/>
          <w:vAlign w:val="bottom"/>
        </w:tcPr>
        <w:p w14:paraId="5C8C3FB1" w14:textId="77777777" w:rsidR="00512A04" w:rsidRPr="00F76C0E" w:rsidRDefault="00512A0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1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07E71ABE" w14:textId="77777777" w:rsidR="00512A04" w:rsidRPr="00F76C0E" w:rsidRDefault="00512A0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F895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943BC4" w:rsidRPr="00F76C0E" w14:paraId="2685C703" w14:textId="77777777" w:rsidTr="005247EC">
      <w:tc>
        <w:tcPr>
          <w:tcW w:w="4167" w:type="pct"/>
          <w:vAlign w:val="bottom"/>
        </w:tcPr>
        <w:p w14:paraId="7F592D76" w14:textId="77777777" w:rsidR="00943BC4" w:rsidRPr="00F76C0E" w:rsidRDefault="00943BC4" w:rsidP="00943BC4">
          <w:pPr>
            <w:pStyle w:val="Fuzeile"/>
          </w:pPr>
        </w:p>
        <w:p w14:paraId="1B32170F" w14:textId="77777777" w:rsidR="00943BC4" w:rsidRPr="00F76C0E" w:rsidRDefault="00943BC4" w:rsidP="00943BC4">
          <w:pPr>
            <w:pStyle w:val="Fuzeile"/>
          </w:pPr>
        </w:p>
      </w:tc>
      <w:tc>
        <w:tcPr>
          <w:tcW w:w="833" w:type="pct"/>
          <w:vAlign w:val="bottom"/>
        </w:tcPr>
        <w:p w14:paraId="6BAB526B" w14:textId="77777777" w:rsidR="00943BC4" w:rsidRPr="00F76C0E" w:rsidRDefault="00943BC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2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7530868B" w14:textId="77777777" w:rsidR="00D3110E" w:rsidRPr="00F76C0E" w:rsidRDefault="00D3110E" w:rsidP="00B773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A28D1" w14:textId="77777777" w:rsidR="00A7798C" w:rsidRPr="00F76C0E" w:rsidRDefault="00A7798C" w:rsidP="00C32871">
      <w:pPr>
        <w:pStyle w:val="zzFootnoteSeparator"/>
      </w:pPr>
      <w:r w:rsidRPr="00F76C0E">
        <w:separator/>
      </w:r>
    </w:p>
  </w:footnote>
  <w:footnote w:type="continuationSeparator" w:id="0">
    <w:p w14:paraId="7498CC0C" w14:textId="77777777" w:rsidR="00A7798C" w:rsidRPr="00F76C0E" w:rsidRDefault="00A7798C" w:rsidP="00C32871">
      <w:pPr>
        <w:pStyle w:val="zzFootnoteContinuationSeparator"/>
      </w:pPr>
      <w:r w:rsidRPr="00F76C0E">
        <w:continuationSeparator/>
      </w:r>
    </w:p>
  </w:footnote>
  <w:footnote w:type="continuationNotice" w:id="1">
    <w:p w14:paraId="2EE8FEDF" w14:textId="77777777" w:rsidR="00A7798C" w:rsidRPr="00F76C0E" w:rsidRDefault="00A7798C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2C86" w14:textId="77777777" w:rsidR="00663BAA" w:rsidRPr="00F76C0E" w:rsidRDefault="00EB14F8">
    <w:pPr>
      <w:pStyle w:val="Kopfzeile"/>
    </w:pPr>
    <w:r w:rsidRPr="00F76C0E">
      <w:rPr>
        <w:noProof/>
      </w:rPr>
      <w:drawing>
        <wp:inline distT="0" distB="0" distL="0" distR="0" wp14:anchorId="747C8157" wp14:editId="78261B58">
          <wp:extent cx="1080000" cy="237664"/>
          <wp:effectExtent l="0" t="0" r="6350" b="0"/>
          <wp:docPr id="32067771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77713" name="Grafik 3206777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7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B91C" w14:textId="77777777" w:rsidR="009142F2" w:rsidRPr="00F76C0E" w:rsidRDefault="00663BAA" w:rsidP="00530B64">
    <w:pPr>
      <w:pStyle w:val="Kopfzeile1"/>
    </w:pPr>
    <w:r w:rsidRPr="00F76C0E">
      <w:rPr>
        <w:noProof/>
      </w:rPr>
      <w:drawing>
        <wp:inline distT="0" distB="0" distL="0" distR="0" wp14:anchorId="6DF8F20B" wp14:editId="19687908">
          <wp:extent cx="1438866" cy="609524"/>
          <wp:effectExtent l="0" t="0" r="0" b="635"/>
          <wp:docPr id="141486004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486004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BA2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8060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F37211"/>
    <w:multiLevelType w:val="multilevel"/>
    <w:tmpl w:val="486473F0"/>
    <w:numStyleLink w:val="LegalNumbering"/>
  </w:abstractNum>
  <w:abstractNum w:abstractNumId="3" w15:restartNumberingAfterBreak="0">
    <w:nsid w:val="03D831FD"/>
    <w:multiLevelType w:val="multilevel"/>
    <w:tmpl w:val="A50C67C0"/>
    <w:numStyleLink w:val="MixedListSettings"/>
  </w:abstractNum>
  <w:abstractNum w:abstractNumId="4" w15:restartNumberingAfterBreak="0">
    <w:nsid w:val="06644B61"/>
    <w:multiLevelType w:val="multilevel"/>
    <w:tmpl w:val="F41C8638"/>
    <w:numStyleLink w:val="BulletListSettings"/>
  </w:abstractNum>
  <w:abstractNum w:abstractNumId="5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777A7B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C114B"/>
    <w:multiLevelType w:val="multilevel"/>
    <w:tmpl w:val="4BD6D6BE"/>
    <w:numStyleLink w:val="LegalListSettings"/>
  </w:abstractNum>
  <w:abstractNum w:abstractNumId="7" w15:restartNumberingAfterBreak="0">
    <w:nsid w:val="0B0201E6"/>
    <w:multiLevelType w:val="multilevel"/>
    <w:tmpl w:val="F41C8638"/>
    <w:numStyleLink w:val="BulletListSettings"/>
  </w:abstractNum>
  <w:abstractNum w:abstractNumId="8" w15:restartNumberingAfterBreak="0">
    <w:nsid w:val="0F8B7024"/>
    <w:multiLevelType w:val="multilevel"/>
    <w:tmpl w:val="A50C67C0"/>
    <w:numStyleLink w:val="MixedListSettings"/>
  </w:abstractNum>
  <w:abstractNum w:abstractNumId="9" w15:restartNumberingAfterBreak="0">
    <w:nsid w:val="11D42DDB"/>
    <w:multiLevelType w:val="multilevel"/>
    <w:tmpl w:val="70CA6E3C"/>
    <w:numStyleLink w:val="GuidelineNumbering"/>
  </w:abstractNum>
  <w:abstractNum w:abstractNumId="10" w15:restartNumberingAfterBreak="0">
    <w:nsid w:val="12475B85"/>
    <w:multiLevelType w:val="multilevel"/>
    <w:tmpl w:val="486473F0"/>
    <w:styleLink w:val="LegalNumbering"/>
    <w:lvl w:ilvl="0">
      <w:start w:val="1"/>
      <w:numFmt w:val="upperLetter"/>
      <w:pStyle w:val="JurAbschnit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JurParagraf"/>
      <w:lvlText w:val="§ 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JurAbsatz"/>
      <w:lvlText w:val="(%3)"/>
      <w:lvlJc w:val="left"/>
      <w:pPr>
        <w:ind w:left="567" w:hanging="567"/>
      </w:pPr>
      <w:rPr>
        <w:rFonts w:hint="default"/>
      </w:rPr>
    </w:lvl>
    <w:lvl w:ilvl="3">
      <w:start w:val="1"/>
      <w:numFmt w:val="lowerLetter"/>
      <w:pStyle w:val="JurBuchstabe"/>
      <w:lvlText w:val="%4)"/>
      <w:lvlJc w:val="left"/>
      <w:pPr>
        <w:ind w:left="907" w:hanging="340"/>
      </w:pPr>
      <w:rPr>
        <w:rFonts w:hint="default"/>
      </w:rPr>
    </w:lvl>
    <w:lvl w:ilvl="4">
      <w:start w:val="1"/>
      <w:numFmt w:val="bullet"/>
      <w:pStyle w:val="JurAufzhlung"/>
      <w:lvlText w:val="›"/>
      <w:lvlJc w:val="left"/>
      <w:pPr>
        <w:ind w:left="851" w:hanging="284"/>
      </w:pPr>
      <w:rPr>
        <w:rFonts w:ascii="Arial" w:hAnsi="Arial" w:hint="default"/>
        <w:b/>
        <w:i w:val="0"/>
      </w:rPr>
    </w:lvl>
    <w:lvl w:ilvl="5">
      <w:start w:val="1"/>
      <w:numFmt w:val="bullet"/>
      <w:lvlText w:val="•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b w:val="0"/>
        <w:i w:val="0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11" w15:restartNumberingAfterBreak="0">
    <w:nsid w:val="12B60CAE"/>
    <w:multiLevelType w:val="multilevel"/>
    <w:tmpl w:val="4BD6D6BE"/>
    <w:numStyleLink w:val="LegalListSettings"/>
  </w:abstractNum>
  <w:abstractNum w:abstractNumId="12" w15:restartNumberingAfterBreak="0">
    <w:nsid w:val="1598265A"/>
    <w:multiLevelType w:val="multilevel"/>
    <w:tmpl w:val="F41C8638"/>
    <w:numStyleLink w:val="BulletListSettings"/>
  </w:abstractNum>
  <w:abstractNum w:abstractNumId="13" w15:restartNumberingAfterBreak="0">
    <w:nsid w:val="18F52FC8"/>
    <w:multiLevelType w:val="multilevel"/>
    <w:tmpl w:val="58AE8EA4"/>
    <w:numStyleLink w:val="HeadingNumbering"/>
  </w:abstractNum>
  <w:abstractNum w:abstractNumId="14" w15:restartNumberingAfterBreak="0">
    <w:nsid w:val="1AC76C09"/>
    <w:multiLevelType w:val="multilevel"/>
    <w:tmpl w:val="EF1220CE"/>
    <w:numStyleLink w:val="HeadingsSmallNumbering"/>
  </w:abstractNum>
  <w:abstractNum w:abstractNumId="15" w15:restartNumberingAfterBreak="0">
    <w:nsid w:val="287B4165"/>
    <w:multiLevelType w:val="multilevel"/>
    <w:tmpl w:val="58AE8EA4"/>
    <w:numStyleLink w:val="HeadingNumbering"/>
  </w:abstractNum>
  <w:abstractNum w:abstractNumId="16" w15:restartNumberingAfterBreak="0">
    <w:nsid w:val="299565D0"/>
    <w:multiLevelType w:val="multilevel"/>
    <w:tmpl w:val="A50C67C0"/>
    <w:styleLink w:val="MixedListSettings"/>
    <w:lvl w:ilvl="0">
      <w:start w:val="1"/>
      <w:numFmt w:val="decimal"/>
      <w:pStyle w:val="Listegemischt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7" w:hanging="283"/>
      </w:pPr>
      <w:rPr>
        <w:rFonts w:ascii="Arial" w:hAnsi="Arial" w:hint="default"/>
        <w:b w:val="0"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AB3483E"/>
    <w:multiLevelType w:val="multilevel"/>
    <w:tmpl w:val="486473F0"/>
    <w:numStyleLink w:val="LegalNumbering"/>
  </w:abstractNum>
  <w:abstractNum w:abstractNumId="18" w15:restartNumberingAfterBreak="0">
    <w:nsid w:val="304A3B4E"/>
    <w:multiLevelType w:val="multilevel"/>
    <w:tmpl w:val="F41C8638"/>
    <w:numStyleLink w:val="BulletListSettings"/>
  </w:abstractNum>
  <w:abstractNum w:abstractNumId="19" w15:restartNumberingAfterBreak="0">
    <w:nsid w:val="330A5675"/>
    <w:multiLevelType w:val="multilevel"/>
    <w:tmpl w:val="CB7E53D4"/>
    <w:numStyleLink w:val="NumberedListSettings"/>
  </w:abstractNum>
  <w:abstractNum w:abstractNumId="20" w15:restartNumberingAfterBreak="0">
    <w:nsid w:val="3E8359E9"/>
    <w:multiLevelType w:val="multilevel"/>
    <w:tmpl w:val="70CA6E3C"/>
    <w:numStyleLink w:val="GuidelineNumbering"/>
  </w:abstractNum>
  <w:abstractNum w:abstractNumId="21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22" w15:restartNumberingAfterBreak="0">
    <w:nsid w:val="499A5F7D"/>
    <w:multiLevelType w:val="multilevel"/>
    <w:tmpl w:val="F41C8638"/>
    <w:numStyleLink w:val="BulletListSettings"/>
  </w:abstractNum>
  <w:abstractNum w:abstractNumId="23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61704849"/>
    <w:multiLevelType w:val="multilevel"/>
    <w:tmpl w:val="58AE8EA4"/>
    <w:styleLink w:val="HeadingNumbering"/>
    <w:lvl w:ilvl="0">
      <w:start w:val="1"/>
      <w:numFmt w:val="decimal"/>
      <w:pStyle w:val="1num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num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3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num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num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B0C09E2"/>
    <w:multiLevelType w:val="multilevel"/>
    <w:tmpl w:val="EF1220CE"/>
    <w:styleLink w:val="HeadingsSmallNumbering"/>
    <w:lvl w:ilvl="0">
      <w:start w:val="1"/>
      <w:numFmt w:val="decimal"/>
      <w:pStyle w:val="1kleinnum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kleinnum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klein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C110A76"/>
    <w:multiLevelType w:val="multilevel"/>
    <w:tmpl w:val="486473F0"/>
    <w:numStyleLink w:val="LegalNumbering"/>
  </w:abstractNum>
  <w:abstractNum w:abstractNumId="27" w15:restartNumberingAfterBreak="0">
    <w:nsid w:val="72092168"/>
    <w:multiLevelType w:val="multilevel"/>
    <w:tmpl w:val="4BD6D6BE"/>
    <w:styleLink w:val="LegalListSettings"/>
    <w:lvl w:ilvl="0">
      <w:start w:val="1"/>
      <w:numFmt w:val="decimal"/>
      <w:pStyle w:val="Listejur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53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71" w:hanging="340"/>
      </w:pPr>
      <w:rPr>
        <w:rFonts w:hint="default"/>
      </w:rPr>
    </w:lvl>
    <w:lvl w:ilvl="4">
      <w:start w:val="1"/>
      <w:numFmt w:val="lowerLetter"/>
      <w:lvlText w:val="%4%5"/>
      <w:lvlJc w:val="left"/>
      <w:pPr>
        <w:ind w:left="2268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22A7B8A"/>
    <w:multiLevelType w:val="multilevel"/>
    <w:tmpl w:val="A50C67C0"/>
    <w:numStyleLink w:val="MixedListSettings"/>
  </w:abstractNum>
  <w:abstractNum w:abstractNumId="29" w15:restartNumberingAfterBreak="0">
    <w:nsid w:val="768C27E9"/>
    <w:multiLevelType w:val="multilevel"/>
    <w:tmpl w:val="F41C8638"/>
    <w:numStyleLink w:val="BulletListSettings"/>
  </w:abstractNum>
  <w:abstractNum w:abstractNumId="30" w15:restartNumberingAfterBreak="0">
    <w:nsid w:val="7AB24B0C"/>
    <w:multiLevelType w:val="hybridMultilevel"/>
    <w:tmpl w:val="A3E62C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2574EE"/>
    <w:multiLevelType w:val="multilevel"/>
    <w:tmpl w:val="70CA6E3C"/>
    <w:styleLink w:val="GuidelineNumbering"/>
    <w:lvl w:ilvl="0">
      <w:start w:val="1"/>
      <w:numFmt w:val="decimal"/>
      <w:pStyle w:val="RichtlinieAbschnit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ichtlinieAbsatz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pStyle w:val="RichtlinieBuchstabe"/>
      <w:lvlText w:val="%3)"/>
      <w:lvlJc w:val="left"/>
      <w:pPr>
        <w:ind w:left="907" w:hanging="340"/>
      </w:pPr>
      <w:rPr>
        <w:rFonts w:hint="default"/>
      </w:rPr>
    </w:lvl>
    <w:lvl w:ilvl="3">
      <w:start w:val="1"/>
      <w:numFmt w:val="bullet"/>
      <w:pStyle w:val="Richtlinie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ind w:left="1134" w:hanging="283"/>
      </w:pPr>
      <w:rPr>
        <w:rFonts w:ascii="Arial" w:hAnsi="Arial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818232865">
    <w:abstractNumId w:val="21"/>
  </w:num>
  <w:num w:numId="2" w16cid:durableId="1865710299">
    <w:abstractNumId w:val="5"/>
  </w:num>
  <w:num w:numId="3" w16cid:durableId="1188257214">
    <w:abstractNumId w:val="16"/>
  </w:num>
  <w:num w:numId="4" w16cid:durableId="1558278696">
    <w:abstractNumId w:val="27"/>
  </w:num>
  <w:num w:numId="5" w16cid:durableId="770857602">
    <w:abstractNumId w:val="24"/>
  </w:num>
  <w:num w:numId="6" w16cid:durableId="13526087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055151">
    <w:abstractNumId w:val="25"/>
  </w:num>
  <w:num w:numId="8" w16cid:durableId="2043821991">
    <w:abstractNumId w:val="13"/>
  </w:num>
  <w:num w:numId="9" w16cid:durableId="14748276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36855">
    <w:abstractNumId w:val="6"/>
  </w:num>
  <w:num w:numId="11" w16cid:durableId="72095185">
    <w:abstractNumId w:val="10"/>
  </w:num>
  <w:num w:numId="12" w16cid:durableId="481434619">
    <w:abstractNumId w:val="10"/>
  </w:num>
  <w:num w:numId="13" w16cid:durableId="1062365871">
    <w:abstractNumId w:val="2"/>
  </w:num>
  <w:num w:numId="14" w16cid:durableId="1771310784">
    <w:abstractNumId w:val="31"/>
  </w:num>
  <w:num w:numId="15" w16cid:durableId="1739936193">
    <w:abstractNumId w:val="9"/>
  </w:num>
  <w:num w:numId="16" w16cid:durableId="301354850">
    <w:abstractNumId w:val="23"/>
  </w:num>
  <w:num w:numId="17" w16cid:durableId="217328669">
    <w:abstractNumId w:val="4"/>
  </w:num>
  <w:num w:numId="18" w16cid:durableId="1435174810">
    <w:abstractNumId w:val="20"/>
  </w:num>
  <w:num w:numId="19" w16cid:durableId="1726562886">
    <w:abstractNumId w:val="17"/>
  </w:num>
  <w:num w:numId="20" w16cid:durableId="1375544261">
    <w:abstractNumId w:val="28"/>
  </w:num>
  <w:num w:numId="21" w16cid:durableId="560290536">
    <w:abstractNumId w:val="19"/>
  </w:num>
  <w:num w:numId="22" w16cid:durableId="1173104098">
    <w:abstractNumId w:val="3"/>
  </w:num>
  <w:num w:numId="23" w16cid:durableId="1032656273">
    <w:abstractNumId w:val="11"/>
  </w:num>
  <w:num w:numId="24" w16cid:durableId="1462264858">
    <w:abstractNumId w:val="30"/>
  </w:num>
  <w:num w:numId="25" w16cid:durableId="1939870008">
    <w:abstractNumId w:val="22"/>
  </w:num>
  <w:num w:numId="26" w16cid:durableId="6662518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8473838">
    <w:abstractNumId w:val="1"/>
  </w:num>
  <w:num w:numId="28" w16cid:durableId="45760092">
    <w:abstractNumId w:val="0"/>
  </w:num>
  <w:num w:numId="29" w16cid:durableId="1958827344">
    <w:abstractNumId w:val="15"/>
  </w:num>
  <w:num w:numId="30" w16cid:durableId="142477549">
    <w:abstractNumId w:val="14"/>
  </w:num>
  <w:num w:numId="31" w16cid:durableId="367143818">
    <w:abstractNumId w:val="12"/>
  </w:num>
  <w:num w:numId="32" w16cid:durableId="1262684394">
    <w:abstractNumId w:val="18"/>
  </w:num>
  <w:num w:numId="33" w16cid:durableId="843281252">
    <w:abstractNumId w:val="7"/>
  </w:num>
  <w:num w:numId="34" w16cid:durableId="38940153">
    <w:abstractNumId w:val="29"/>
  </w:num>
  <w:num w:numId="35" w16cid:durableId="1804301329">
    <w:abstractNumId w:val="8"/>
  </w:num>
  <w:num w:numId="36" w16cid:durableId="276520681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87A"/>
    <w:rsid w:val="000053B5"/>
    <w:rsid w:val="00011AFE"/>
    <w:rsid w:val="00012123"/>
    <w:rsid w:val="00014DC1"/>
    <w:rsid w:val="0001671A"/>
    <w:rsid w:val="000200AF"/>
    <w:rsid w:val="00026CCF"/>
    <w:rsid w:val="0002729B"/>
    <w:rsid w:val="000349CD"/>
    <w:rsid w:val="00040DF6"/>
    <w:rsid w:val="00050747"/>
    <w:rsid w:val="00051CB6"/>
    <w:rsid w:val="00052013"/>
    <w:rsid w:val="0005442B"/>
    <w:rsid w:val="00060271"/>
    <w:rsid w:val="000603DA"/>
    <w:rsid w:val="000626A2"/>
    <w:rsid w:val="0007522F"/>
    <w:rsid w:val="0007601A"/>
    <w:rsid w:val="0007768C"/>
    <w:rsid w:val="00086CDB"/>
    <w:rsid w:val="00092220"/>
    <w:rsid w:val="00094642"/>
    <w:rsid w:val="0009482D"/>
    <w:rsid w:val="0009485C"/>
    <w:rsid w:val="00097A0C"/>
    <w:rsid w:val="000A1284"/>
    <w:rsid w:val="000A286E"/>
    <w:rsid w:val="000A33B5"/>
    <w:rsid w:val="000A37A5"/>
    <w:rsid w:val="000A6FF5"/>
    <w:rsid w:val="000A7A3D"/>
    <w:rsid w:val="000B4B2B"/>
    <w:rsid w:val="000C0DF2"/>
    <w:rsid w:val="000D1D96"/>
    <w:rsid w:val="000D43D5"/>
    <w:rsid w:val="000D615C"/>
    <w:rsid w:val="000E0D78"/>
    <w:rsid w:val="000E4676"/>
    <w:rsid w:val="000F3C15"/>
    <w:rsid w:val="000F592D"/>
    <w:rsid w:val="0010139F"/>
    <w:rsid w:val="00104E40"/>
    <w:rsid w:val="00106369"/>
    <w:rsid w:val="00130D30"/>
    <w:rsid w:val="00130DAF"/>
    <w:rsid w:val="00141CD5"/>
    <w:rsid w:val="0014363E"/>
    <w:rsid w:val="00143F84"/>
    <w:rsid w:val="00153215"/>
    <w:rsid w:val="0015396E"/>
    <w:rsid w:val="0017358A"/>
    <w:rsid w:val="0017398B"/>
    <w:rsid w:val="00174421"/>
    <w:rsid w:val="0018703D"/>
    <w:rsid w:val="00192F7F"/>
    <w:rsid w:val="00196F95"/>
    <w:rsid w:val="001A3AAC"/>
    <w:rsid w:val="001A666E"/>
    <w:rsid w:val="001B09E9"/>
    <w:rsid w:val="001B4063"/>
    <w:rsid w:val="001B7A88"/>
    <w:rsid w:val="001C2555"/>
    <w:rsid w:val="001C3CBD"/>
    <w:rsid w:val="001C6913"/>
    <w:rsid w:val="001D17E9"/>
    <w:rsid w:val="001D2B8A"/>
    <w:rsid w:val="001D311F"/>
    <w:rsid w:val="001D6BE8"/>
    <w:rsid w:val="001E00D9"/>
    <w:rsid w:val="001F09F2"/>
    <w:rsid w:val="001F50CB"/>
    <w:rsid w:val="001F567F"/>
    <w:rsid w:val="001F5CA0"/>
    <w:rsid w:val="002023C4"/>
    <w:rsid w:val="002067B2"/>
    <w:rsid w:val="00206ACA"/>
    <w:rsid w:val="002109A9"/>
    <w:rsid w:val="00210F9B"/>
    <w:rsid w:val="00213823"/>
    <w:rsid w:val="00216956"/>
    <w:rsid w:val="00217BD7"/>
    <w:rsid w:val="00220AAA"/>
    <w:rsid w:val="002228BE"/>
    <w:rsid w:val="002245F1"/>
    <w:rsid w:val="00231349"/>
    <w:rsid w:val="00246955"/>
    <w:rsid w:val="00253CA8"/>
    <w:rsid w:val="00263746"/>
    <w:rsid w:val="00271BCA"/>
    <w:rsid w:val="0027616E"/>
    <w:rsid w:val="0028060C"/>
    <w:rsid w:val="00281C70"/>
    <w:rsid w:val="00284E41"/>
    <w:rsid w:val="002850E0"/>
    <w:rsid w:val="0028702C"/>
    <w:rsid w:val="00297926"/>
    <w:rsid w:val="00297AE1"/>
    <w:rsid w:val="002A0846"/>
    <w:rsid w:val="002A36A8"/>
    <w:rsid w:val="002A6EBA"/>
    <w:rsid w:val="002A7992"/>
    <w:rsid w:val="002B0A55"/>
    <w:rsid w:val="002B54D3"/>
    <w:rsid w:val="002B581E"/>
    <w:rsid w:val="002E26D5"/>
    <w:rsid w:val="002E5454"/>
    <w:rsid w:val="002E5BFE"/>
    <w:rsid w:val="002F187A"/>
    <w:rsid w:val="002F20F4"/>
    <w:rsid w:val="00300DC9"/>
    <w:rsid w:val="00301541"/>
    <w:rsid w:val="003125FF"/>
    <w:rsid w:val="00320B5E"/>
    <w:rsid w:val="003304E8"/>
    <w:rsid w:val="003365A7"/>
    <w:rsid w:val="00340F5F"/>
    <w:rsid w:val="00346A8B"/>
    <w:rsid w:val="00347511"/>
    <w:rsid w:val="00355BAE"/>
    <w:rsid w:val="00355E00"/>
    <w:rsid w:val="00365567"/>
    <w:rsid w:val="003660A4"/>
    <w:rsid w:val="00377D97"/>
    <w:rsid w:val="00391480"/>
    <w:rsid w:val="00391CBA"/>
    <w:rsid w:val="00393AA9"/>
    <w:rsid w:val="003975C7"/>
    <w:rsid w:val="003A1220"/>
    <w:rsid w:val="003B3A46"/>
    <w:rsid w:val="003C147D"/>
    <w:rsid w:val="003E0425"/>
    <w:rsid w:val="003E3825"/>
    <w:rsid w:val="003E7F55"/>
    <w:rsid w:val="00400AC6"/>
    <w:rsid w:val="00403518"/>
    <w:rsid w:val="00404CEB"/>
    <w:rsid w:val="00415F43"/>
    <w:rsid w:val="00416121"/>
    <w:rsid w:val="004211AF"/>
    <w:rsid w:val="0042245F"/>
    <w:rsid w:val="00425C9A"/>
    <w:rsid w:val="004321B1"/>
    <w:rsid w:val="00434B6B"/>
    <w:rsid w:val="004440F3"/>
    <w:rsid w:val="00447543"/>
    <w:rsid w:val="004530A4"/>
    <w:rsid w:val="004628C3"/>
    <w:rsid w:val="00465378"/>
    <w:rsid w:val="004674F6"/>
    <w:rsid w:val="00467D23"/>
    <w:rsid w:val="0047250B"/>
    <w:rsid w:val="00472E7A"/>
    <w:rsid w:val="00474F2C"/>
    <w:rsid w:val="00491E50"/>
    <w:rsid w:val="00493446"/>
    <w:rsid w:val="0049483C"/>
    <w:rsid w:val="004A4658"/>
    <w:rsid w:val="004A50F5"/>
    <w:rsid w:val="004A5663"/>
    <w:rsid w:val="004B380E"/>
    <w:rsid w:val="004B59C2"/>
    <w:rsid w:val="004C0A5E"/>
    <w:rsid w:val="004C0B1B"/>
    <w:rsid w:val="004C3A59"/>
    <w:rsid w:val="004C5796"/>
    <w:rsid w:val="004D0DF5"/>
    <w:rsid w:val="004D18D2"/>
    <w:rsid w:val="004D459F"/>
    <w:rsid w:val="004E2A21"/>
    <w:rsid w:val="004E5608"/>
    <w:rsid w:val="004F0F3A"/>
    <w:rsid w:val="004F439F"/>
    <w:rsid w:val="0050077B"/>
    <w:rsid w:val="005012A6"/>
    <w:rsid w:val="0050618B"/>
    <w:rsid w:val="0050783C"/>
    <w:rsid w:val="00512A04"/>
    <w:rsid w:val="00515721"/>
    <w:rsid w:val="00521B64"/>
    <w:rsid w:val="005224FE"/>
    <w:rsid w:val="00525812"/>
    <w:rsid w:val="00526EA6"/>
    <w:rsid w:val="00527B43"/>
    <w:rsid w:val="0053085C"/>
    <w:rsid w:val="00530B64"/>
    <w:rsid w:val="005321A1"/>
    <w:rsid w:val="00532BA6"/>
    <w:rsid w:val="0053687B"/>
    <w:rsid w:val="005501C6"/>
    <w:rsid w:val="00550C36"/>
    <w:rsid w:val="005537CC"/>
    <w:rsid w:val="005570E2"/>
    <w:rsid w:val="005605F2"/>
    <w:rsid w:val="005659AB"/>
    <w:rsid w:val="0057279C"/>
    <w:rsid w:val="00574239"/>
    <w:rsid w:val="00574253"/>
    <w:rsid w:val="00575178"/>
    <w:rsid w:val="00577876"/>
    <w:rsid w:val="00586530"/>
    <w:rsid w:val="00586C88"/>
    <w:rsid w:val="00590CF2"/>
    <w:rsid w:val="00591899"/>
    <w:rsid w:val="005946C6"/>
    <w:rsid w:val="005977B0"/>
    <w:rsid w:val="005A112C"/>
    <w:rsid w:val="005A57ED"/>
    <w:rsid w:val="005A7405"/>
    <w:rsid w:val="005C2633"/>
    <w:rsid w:val="005C3FC8"/>
    <w:rsid w:val="005D634A"/>
    <w:rsid w:val="005E241B"/>
    <w:rsid w:val="005F64F3"/>
    <w:rsid w:val="006027A1"/>
    <w:rsid w:val="00607555"/>
    <w:rsid w:val="00610507"/>
    <w:rsid w:val="00617EBE"/>
    <w:rsid w:val="0062129E"/>
    <w:rsid w:val="006265F6"/>
    <w:rsid w:val="00636183"/>
    <w:rsid w:val="00642901"/>
    <w:rsid w:val="00642E47"/>
    <w:rsid w:val="006557B5"/>
    <w:rsid w:val="00662807"/>
    <w:rsid w:val="00663BAA"/>
    <w:rsid w:val="0066473B"/>
    <w:rsid w:val="00666C39"/>
    <w:rsid w:val="006758DC"/>
    <w:rsid w:val="006773B6"/>
    <w:rsid w:val="00687CC8"/>
    <w:rsid w:val="00691669"/>
    <w:rsid w:val="006A0211"/>
    <w:rsid w:val="006A4BED"/>
    <w:rsid w:val="006A581D"/>
    <w:rsid w:val="006A6D37"/>
    <w:rsid w:val="006B11F9"/>
    <w:rsid w:val="006C046A"/>
    <w:rsid w:val="006C13D8"/>
    <w:rsid w:val="006C65D4"/>
    <w:rsid w:val="006D3E4B"/>
    <w:rsid w:val="006E79E9"/>
    <w:rsid w:val="006E7AB9"/>
    <w:rsid w:val="006F024A"/>
    <w:rsid w:val="006F3798"/>
    <w:rsid w:val="006F68CC"/>
    <w:rsid w:val="007105B7"/>
    <w:rsid w:val="00712D6C"/>
    <w:rsid w:val="00716052"/>
    <w:rsid w:val="00722BD5"/>
    <w:rsid w:val="0072397D"/>
    <w:rsid w:val="00724364"/>
    <w:rsid w:val="00730220"/>
    <w:rsid w:val="00737376"/>
    <w:rsid w:val="00737A86"/>
    <w:rsid w:val="00741DBE"/>
    <w:rsid w:val="007422E0"/>
    <w:rsid w:val="00745622"/>
    <w:rsid w:val="00745A6A"/>
    <w:rsid w:val="00746125"/>
    <w:rsid w:val="00746A62"/>
    <w:rsid w:val="007516C8"/>
    <w:rsid w:val="00752B8B"/>
    <w:rsid w:val="00753013"/>
    <w:rsid w:val="0075634B"/>
    <w:rsid w:val="0076048D"/>
    <w:rsid w:val="00770FB1"/>
    <w:rsid w:val="007737AA"/>
    <w:rsid w:val="00774B1C"/>
    <w:rsid w:val="00775A38"/>
    <w:rsid w:val="00776B3D"/>
    <w:rsid w:val="00785B75"/>
    <w:rsid w:val="007A13B3"/>
    <w:rsid w:val="007A2C8D"/>
    <w:rsid w:val="007A710B"/>
    <w:rsid w:val="007B06A1"/>
    <w:rsid w:val="007B228C"/>
    <w:rsid w:val="007B3863"/>
    <w:rsid w:val="007C26DB"/>
    <w:rsid w:val="007C4E83"/>
    <w:rsid w:val="007D49B2"/>
    <w:rsid w:val="007D78C0"/>
    <w:rsid w:val="007E4621"/>
    <w:rsid w:val="007E5D67"/>
    <w:rsid w:val="007F611A"/>
    <w:rsid w:val="007F7E31"/>
    <w:rsid w:val="008120B7"/>
    <w:rsid w:val="00821816"/>
    <w:rsid w:val="00830649"/>
    <w:rsid w:val="0083377C"/>
    <w:rsid w:val="00833971"/>
    <w:rsid w:val="00840798"/>
    <w:rsid w:val="008447FB"/>
    <w:rsid w:val="00847B25"/>
    <w:rsid w:val="00851033"/>
    <w:rsid w:val="00854B17"/>
    <w:rsid w:val="00855C52"/>
    <w:rsid w:val="0086263F"/>
    <w:rsid w:val="008666F5"/>
    <w:rsid w:val="008677CB"/>
    <w:rsid w:val="00874855"/>
    <w:rsid w:val="00874F61"/>
    <w:rsid w:val="0087569B"/>
    <w:rsid w:val="008911AE"/>
    <w:rsid w:val="00892CC3"/>
    <w:rsid w:val="008A4774"/>
    <w:rsid w:val="008A5192"/>
    <w:rsid w:val="008A6346"/>
    <w:rsid w:val="008A7CDA"/>
    <w:rsid w:val="008B1E6F"/>
    <w:rsid w:val="008B2D9A"/>
    <w:rsid w:val="008B33CF"/>
    <w:rsid w:val="008B43BF"/>
    <w:rsid w:val="008C21FE"/>
    <w:rsid w:val="008D355C"/>
    <w:rsid w:val="008D75EC"/>
    <w:rsid w:val="008F5B90"/>
    <w:rsid w:val="008F7494"/>
    <w:rsid w:val="00900789"/>
    <w:rsid w:val="00906BA0"/>
    <w:rsid w:val="009128AE"/>
    <w:rsid w:val="009142F2"/>
    <w:rsid w:val="00915546"/>
    <w:rsid w:val="009169A4"/>
    <w:rsid w:val="00920F0F"/>
    <w:rsid w:val="009301A3"/>
    <w:rsid w:val="00933F21"/>
    <w:rsid w:val="00934EFC"/>
    <w:rsid w:val="00943BC4"/>
    <w:rsid w:val="009461EA"/>
    <w:rsid w:val="00953812"/>
    <w:rsid w:val="00954983"/>
    <w:rsid w:val="00954AEE"/>
    <w:rsid w:val="009563FD"/>
    <w:rsid w:val="00960185"/>
    <w:rsid w:val="00962AA5"/>
    <w:rsid w:val="00963B85"/>
    <w:rsid w:val="0096409A"/>
    <w:rsid w:val="00984845"/>
    <w:rsid w:val="00986048"/>
    <w:rsid w:val="0098747B"/>
    <w:rsid w:val="009913D5"/>
    <w:rsid w:val="009916FA"/>
    <w:rsid w:val="0099737F"/>
    <w:rsid w:val="009A429E"/>
    <w:rsid w:val="009B0629"/>
    <w:rsid w:val="009B5F9D"/>
    <w:rsid w:val="009B7E66"/>
    <w:rsid w:val="009C600F"/>
    <w:rsid w:val="009D6A1B"/>
    <w:rsid w:val="009E27A9"/>
    <w:rsid w:val="009E50E2"/>
    <w:rsid w:val="009E58B9"/>
    <w:rsid w:val="009E6E2E"/>
    <w:rsid w:val="009E7A03"/>
    <w:rsid w:val="009F049A"/>
    <w:rsid w:val="009F132C"/>
    <w:rsid w:val="00A033B3"/>
    <w:rsid w:val="00A052BB"/>
    <w:rsid w:val="00A06DA6"/>
    <w:rsid w:val="00A13850"/>
    <w:rsid w:val="00A1525F"/>
    <w:rsid w:val="00A15DDB"/>
    <w:rsid w:val="00A167A2"/>
    <w:rsid w:val="00A250C0"/>
    <w:rsid w:val="00A26015"/>
    <w:rsid w:val="00A31C03"/>
    <w:rsid w:val="00A50FCE"/>
    <w:rsid w:val="00A5487E"/>
    <w:rsid w:val="00A57302"/>
    <w:rsid w:val="00A614B8"/>
    <w:rsid w:val="00A649FC"/>
    <w:rsid w:val="00A74DE1"/>
    <w:rsid w:val="00A763F2"/>
    <w:rsid w:val="00A7798C"/>
    <w:rsid w:val="00A80430"/>
    <w:rsid w:val="00A809C5"/>
    <w:rsid w:val="00A840FD"/>
    <w:rsid w:val="00AA20DF"/>
    <w:rsid w:val="00AA25FA"/>
    <w:rsid w:val="00AA2879"/>
    <w:rsid w:val="00AB781B"/>
    <w:rsid w:val="00AC15EE"/>
    <w:rsid w:val="00AC2076"/>
    <w:rsid w:val="00AC50C3"/>
    <w:rsid w:val="00AD168A"/>
    <w:rsid w:val="00AD38E2"/>
    <w:rsid w:val="00AE0ACD"/>
    <w:rsid w:val="00AE0D29"/>
    <w:rsid w:val="00AE1A4A"/>
    <w:rsid w:val="00AE5400"/>
    <w:rsid w:val="00AE54D4"/>
    <w:rsid w:val="00AF0FEC"/>
    <w:rsid w:val="00AF3AE3"/>
    <w:rsid w:val="00B03F90"/>
    <w:rsid w:val="00B07AF1"/>
    <w:rsid w:val="00B07E94"/>
    <w:rsid w:val="00B142C1"/>
    <w:rsid w:val="00B221AE"/>
    <w:rsid w:val="00B30619"/>
    <w:rsid w:val="00B325F4"/>
    <w:rsid w:val="00B41714"/>
    <w:rsid w:val="00B43D1D"/>
    <w:rsid w:val="00B50DF7"/>
    <w:rsid w:val="00B5256D"/>
    <w:rsid w:val="00B54F5A"/>
    <w:rsid w:val="00B5707C"/>
    <w:rsid w:val="00B6078A"/>
    <w:rsid w:val="00B63C0E"/>
    <w:rsid w:val="00B65401"/>
    <w:rsid w:val="00B67F61"/>
    <w:rsid w:val="00B7736D"/>
    <w:rsid w:val="00B8183D"/>
    <w:rsid w:val="00B84573"/>
    <w:rsid w:val="00B85AEF"/>
    <w:rsid w:val="00BA0594"/>
    <w:rsid w:val="00BA1DB4"/>
    <w:rsid w:val="00BA1FD1"/>
    <w:rsid w:val="00BA3890"/>
    <w:rsid w:val="00BA4C6F"/>
    <w:rsid w:val="00BA6F60"/>
    <w:rsid w:val="00BB5C84"/>
    <w:rsid w:val="00BB5D25"/>
    <w:rsid w:val="00BC3C71"/>
    <w:rsid w:val="00BD40B1"/>
    <w:rsid w:val="00BD5083"/>
    <w:rsid w:val="00BD7DF1"/>
    <w:rsid w:val="00BE45F6"/>
    <w:rsid w:val="00BF00AF"/>
    <w:rsid w:val="00BF24CD"/>
    <w:rsid w:val="00BF3A2C"/>
    <w:rsid w:val="00BF4F22"/>
    <w:rsid w:val="00C020E5"/>
    <w:rsid w:val="00C06D9D"/>
    <w:rsid w:val="00C075E1"/>
    <w:rsid w:val="00C10364"/>
    <w:rsid w:val="00C113B3"/>
    <w:rsid w:val="00C1255D"/>
    <w:rsid w:val="00C132EB"/>
    <w:rsid w:val="00C22412"/>
    <w:rsid w:val="00C22F37"/>
    <w:rsid w:val="00C257DB"/>
    <w:rsid w:val="00C25F86"/>
    <w:rsid w:val="00C32871"/>
    <w:rsid w:val="00C3437C"/>
    <w:rsid w:val="00C36F2A"/>
    <w:rsid w:val="00C40E0B"/>
    <w:rsid w:val="00C413D7"/>
    <w:rsid w:val="00C41D5A"/>
    <w:rsid w:val="00C41EBE"/>
    <w:rsid w:val="00C437F8"/>
    <w:rsid w:val="00C44ADA"/>
    <w:rsid w:val="00C4771E"/>
    <w:rsid w:val="00C47AB9"/>
    <w:rsid w:val="00C5088A"/>
    <w:rsid w:val="00C553F9"/>
    <w:rsid w:val="00C63F1E"/>
    <w:rsid w:val="00C678E0"/>
    <w:rsid w:val="00C679AE"/>
    <w:rsid w:val="00C742B8"/>
    <w:rsid w:val="00C75E07"/>
    <w:rsid w:val="00C810D9"/>
    <w:rsid w:val="00C8143F"/>
    <w:rsid w:val="00C8678F"/>
    <w:rsid w:val="00C87128"/>
    <w:rsid w:val="00C920AE"/>
    <w:rsid w:val="00CA0577"/>
    <w:rsid w:val="00CA2D79"/>
    <w:rsid w:val="00CA3CF7"/>
    <w:rsid w:val="00CA67F8"/>
    <w:rsid w:val="00CB0068"/>
    <w:rsid w:val="00CB6F2D"/>
    <w:rsid w:val="00CC69E1"/>
    <w:rsid w:val="00CE7E30"/>
    <w:rsid w:val="00CF3585"/>
    <w:rsid w:val="00D025D1"/>
    <w:rsid w:val="00D04A69"/>
    <w:rsid w:val="00D07196"/>
    <w:rsid w:val="00D1116E"/>
    <w:rsid w:val="00D1340F"/>
    <w:rsid w:val="00D16E1F"/>
    <w:rsid w:val="00D2313F"/>
    <w:rsid w:val="00D3110E"/>
    <w:rsid w:val="00D41BB2"/>
    <w:rsid w:val="00D44065"/>
    <w:rsid w:val="00D53418"/>
    <w:rsid w:val="00D6019A"/>
    <w:rsid w:val="00D606DB"/>
    <w:rsid w:val="00D75016"/>
    <w:rsid w:val="00D820C0"/>
    <w:rsid w:val="00D84A9A"/>
    <w:rsid w:val="00D8656E"/>
    <w:rsid w:val="00D92315"/>
    <w:rsid w:val="00D946A4"/>
    <w:rsid w:val="00DB582B"/>
    <w:rsid w:val="00DC5097"/>
    <w:rsid w:val="00DC7A28"/>
    <w:rsid w:val="00DD090D"/>
    <w:rsid w:val="00DD57DD"/>
    <w:rsid w:val="00DE221D"/>
    <w:rsid w:val="00DE26FB"/>
    <w:rsid w:val="00DF55C1"/>
    <w:rsid w:val="00DF72C3"/>
    <w:rsid w:val="00E127D7"/>
    <w:rsid w:val="00E1507D"/>
    <w:rsid w:val="00E16ABA"/>
    <w:rsid w:val="00E21021"/>
    <w:rsid w:val="00E239CF"/>
    <w:rsid w:val="00E31CE8"/>
    <w:rsid w:val="00E34B65"/>
    <w:rsid w:val="00E43AF8"/>
    <w:rsid w:val="00E4400E"/>
    <w:rsid w:val="00E538FC"/>
    <w:rsid w:val="00E7268F"/>
    <w:rsid w:val="00E740DA"/>
    <w:rsid w:val="00E80142"/>
    <w:rsid w:val="00E833A2"/>
    <w:rsid w:val="00E86F34"/>
    <w:rsid w:val="00E87651"/>
    <w:rsid w:val="00E87ADE"/>
    <w:rsid w:val="00E9042F"/>
    <w:rsid w:val="00E92D32"/>
    <w:rsid w:val="00E933B8"/>
    <w:rsid w:val="00E96B1C"/>
    <w:rsid w:val="00EA2D8C"/>
    <w:rsid w:val="00EA5266"/>
    <w:rsid w:val="00EB14F8"/>
    <w:rsid w:val="00EB7032"/>
    <w:rsid w:val="00EC02D9"/>
    <w:rsid w:val="00EC12FD"/>
    <w:rsid w:val="00EC49B0"/>
    <w:rsid w:val="00ED5530"/>
    <w:rsid w:val="00ED71D0"/>
    <w:rsid w:val="00EE31D5"/>
    <w:rsid w:val="00EF0ACA"/>
    <w:rsid w:val="00EF3100"/>
    <w:rsid w:val="00EF6FA5"/>
    <w:rsid w:val="00EF7640"/>
    <w:rsid w:val="00F00F72"/>
    <w:rsid w:val="00F03429"/>
    <w:rsid w:val="00F03856"/>
    <w:rsid w:val="00F07D4C"/>
    <w:rsid w:val="00F20A05"/>
    <w:rsid w:val="00F2164B"/>
    <w:rsid w:val="00F22892"/>
    <w:rsid w:val="00F229C3"/>
    <w:rsid w:val="00F30C4F"/>
    <w:rsid w:val="00F4292D"/>
    <w:rsid w:val="00F43C80"/>
    <w:rsid w:val="00F456AE"/>
    <w:rsid w:val="00F45DFF"/>
    <w:rsid w:val="00F46729"/>
    <w:rsid w:val="00F54963"/>
    <w:rsid w:val="00F60A35"/>
    <w:rsid w:val="00F636A2"/>
    <w:rsid w:val="00F73C1C"/>
    <w:rsid w:val="00F740A2"/>
    <w:rsid w:val="00F76C0E"/>
    <w:rsid w:val="00F9135A"/>
    <w:rsid w:val="00FA5B94"/>
    <w:rsid w:val="00FA6E21"/>
    <w:rsid w:val="00FB6F12"/>
    <w:rsid w:val="00FC2E1C"/>
    <w:rsid w:val="00FC318C"/>
    <w:rsid w:val="00FC37CB"/>
    <w:rsid w:val="00FC47BB"/>
    <w:rsid w:val="00FD2E5F"/>
    <w:rsid w:val="00FD2ED5"/>
    <w:rsid w:val="00FE1E70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FA9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 w:qFormat="1"/>
    <w:lsdException w:name="List Number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8"/>
    <w:lsdException w:name="List Bullet 3" w:semiHidden="1" w:uiPriority="18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7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4"/>
    <w:qFormat/>
    <w:rsid w:val="00830649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9"/>
    <w:semiHidden/>
    <w:qFormat/>
    <w:rsid w:val="0075634B"/>
    <w:pPr>
      <w:pageBreakBefore/>
      <w:spacing w:after="280" w:line="240" w:lineRule="auto"/>
      <w:outlineLvl w:val="0"/>
    </w:pPr>
    <w:rPr>
      <w:rFonts w:eastAsiaTheme="majorEastAsia" w:cstheme="majorBidi"/>
      <w:b w:val="0"/>
      <w:sz w:val="48"/>
      <w:szCs w:val="32"/>
    </w:rPr>
  </w:style>
  <w:style w:type="paragraph" w:styleId="berschrift2">
    <w:name w:val="heading 2"/>
    <w:basedOn w:val="zzHeadings"/>
    <w:next w:val="Standard"/>
    <w:link w:val="berschrift2Zchn"/>
    <w:uiPriority w:val="9"/>
    <w:semiHidden/>
    <w:qFormat/>
    <w:rsid w:val="007516C8"/>
    <w:pPr>
      <w:spacing w:before="420" w:line="240" w:lineRule="auto"/>
      <w:outlineLvl w:val="1"/>
    </w:pPr>
    <w:rPr>
      <w:rFonts w:eastAsiaTheme="majorEastAsia" w:cstheme="majorBidi"/>
      <w:b w:val="0"/>
      <w:sz w:val="38"/>
      <w:szCs w:val="26"/>
    </w:rPr>
  </w:style>
  <w:style w:type="paragraph" w:styleId="berschrift3">
    <w:name w:val="heading 3"/>
    <w:basedOn w:val="zzHeadings"/>
    <w:next w:val="Standard"/>
    <w:link w:val="berschrift3Zchn"/>
    <w:uiPriority w:val="9"/>
    <w:semiHidden/>
    <w:qFormat/>
    <w:rsid w:val="00CA2D79"/>
    <w:pPr>
      <w:spacing w:before="400" w:line="240" w:lineRule="auto"/>
      <w:outlineLvl w:val="2"/>
    </w:pPr>
    <w:rPr>
      <w:rFonts w:eastAsiaTheme="majorEastAsia" w:cstheme="majorBidi"/>
      <w:sz w:val="28"/>
      <w:szCs w:val="24"/>
    </w:rPr>
  </w:style>
  <w:style w:type="paragraph" w:styleId="berschrift4">
    <w:name w:val="heading 4"/>
    <w:basedOn w:val="zzHeadings"/>
    <w:next w:val="Standard"/>
    <w:link w:val="berschrift4Zchn"/>
    <w:uiPriority w:val="9"/>
    <w:semiHidden/>
    <w:qFormat/>
    <w:rsid w:val="00CA2D79"/>
    <w:pPr>
      <w:spacing w:before="300" w:line="240" w:lineRule="auto"/>
      <w:outlineLvl w:val="3"/>
    </w:pPr>
    <w:rPr>
      <w:rFonts w:eastAsiaTheme="majorEastAsia" w:cstheme="majorBidi"/>
      <w:iCs/>
      <w:sz w:val="24"/>
    </w:rPr>
  </w:style>
  <w:style w:type="paragraph" w:styleId="berschrift5">
    <w:name w:val="heading 5"/>
    <w:basedOn w:val="zzHeadings"/>
    <w:next w:val="Standard"/>
    <w:link w:val="berschrift5Zchn"/>
    <w:uiPriority w:val="9"/>
    <w:semiHidden/>
    <w:qFormat/>
    <w:rsid w:val="00CA2D79"/>
    <w:pPr>
      <w:spacing w:before="300"/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39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39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39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39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5"/>
    <w:qFormat/>
    <w:rsid w:val="00DE26FB"/>
    <w:pPr>
      <w:spacing w:after="0"/>
    </w:pPr>
  </w:style>
  <w:style w:type="paragraph" w:customStyle="1" w:styleId="zzHeaderFooter">
    <w:name w:val="zz_HeaderFooter"/>
    <w:basedOn w:val="Standard"/>
    <w:uiPriority w:val="99"/>
    <w:semiHidden/>
    <w:rsid w:val="001C6913"/>
    <w:pPr>
      <w:spacing w:after="0" w:line="240" w:lineRule="atLeast"/>
    </w:pPr>
    <w:rPr>
      <w:spacing w:val="3"/>
      <w:sz w:val="18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table" w:styleId="Tabellenraster">
    <w:name w:val="Table Grid"/>
    <w:basedOn w:val="NormaleTabelle"/>
    <w:uiPriority w:val="9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915546"/>
    <w:pPr>
      <w:tabs>
        <w:tab w:val="center" w:pos="4536"/>
        <w:tab w:val="right" w:pos="9072"/>
      </w:tabs>
      <w:spacing w:after="560"/>
      <w:contextualSpacing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546"/>
    <w:rPr>
      <w:spacing w:val="3"/>
      <w:kern w:val="12"/>
      <w:sz w:val="18"/>
    </w:rPr>
  </w:style>
  <w:style w:type="paragraph" w:styleId="Fuzeile">
    <w:name w:val="footer"/>
    <w:basedOn w:val="zzHeaderFooter"/>
    <w:link w:val="FuzeileZchn"/>
    <w:uiPriority w:val="99"/>
    <w:rsid w:val="00271BCA"/>
    <w:pPr>
      <w:tabs>
        <w:tab w:val="right" w:pos="9356"/>
      </w:tabs>
    </w:pPr>
    <w:rPr>
      <w:color w:val="777A7B" w:themeColor="text2"/>
    </w:rPr>
  </w:style>
  <w:style w:type="character" w:customStyle="1" w:styleId="FuzeileZchn">
    <w:name w:val="Fußzeile Zchn"/>
    <w:basedOn w:val="Absatz-Standardschriftart"/>
    <w:link w:val="Fuzeile"/>
    <w:uiPriority w:val="99"/>
    <w:rsid w:val="00271BCA"/>
    <w:rPr>
      <w:color w:val="777A7B" w:themeColor="text2"/>
      <w:spacing w:val="3"/>
      <w:kern w:val="12"/>
      <w:sz w:val="18"/>
    </w:rPr>
  </w:style>
  <w:style w:type="table" w:customStyle="1" w:styleId="Layout-Tabelle">
    <w:name w:val="Layout-Tabel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Standard-Tabelle">
    <w:name w:val="Standard-Tabelle"/>
    <w:basedOn w:val="NormaleTabelle"/>
    <w:uiPriority w:val="99"/>
    <w:rsid w:val="00B30619"/>
    <w:pPr>
      <w:spacing w:after="0" w:line="240" w:lineRule="auto"/>
    </w:pPr>
    <w:tblPr>
      <w:tblStyleRowBandSize w:val="1"/>
      <w:tblStyleCol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777A7B" w:themeColor="text2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  <w:style w:type="character" w:styleId="Platzhaltertext">
    <w:name w:val="Placeholder Text"/>
    <w:basedOn w:val="Absatz-Standardschriftart"/>
    <w:uiPriority w:val="99"/>
    <w:rsid w:val="00271BCA"/>
    <w:rPr>
      <w:color w:val="777A7B" w:themeColor="text2"/>
    </w:rPr>
  </w:style>
  <w:style w:type="paragraph" w:styleId="Aufzhlungszeichen">
    <w:name w:val="List Bullet"/>
    <w:basedOn w:val="Listenabsatz"/>
    <w:uiPriority w:val="18"/>
    <w:qFormat/>
    <w:rsid w:val="002B581E"/>
    <w:pPr>
      <w:numPr>
        <w:numId w:val="16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20"/>
    <w:qFormat/>
    <w:rsid w:val="0053687B"/>
    <w:pPr>
      <w:numPr>
        <w:numId w:val="21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53687B"/>
    <w:pPr>
      <w:numPr>
        <w:numId w:val="1"/>
      </w:numPr>
    </w:pPr>
  </w:style>
  <w:style w:type="paragraph" w:customStyle="1" w:styleId="Intro">
    <w:name w:val="Intro"/>
    <w:basedOn w:val="Standard"/>
    <w:next w:val="Standard"/>
    <w:uiPriority w:val="13"/>
    <w:qFormat/>
    <w:rsid w:val="00CA2D79"/>
    <w:pPr>
      <w:keepNext/>
      <w:keepLines/>
      <w:spacing w:after="300" w:line="240" w:lineRule="auto"/>
    </w:pPr>
    <w:rPr>
      <w:sz w:val="26"/>
    </w:rPr>
  </w:style>
  <w:style w:type="paragraph" w:styleId="Umschlagabsenderadresse">
    <w:name w:val="envelope return"/>
    <w:basedOn w:val="zzHeaderFooter"/>
    <w:next w:val="Kopfzeile"/>
    <w:uiPriority w:val="99"/>
    <w:semiHidden/>
    <w:rsid w:val="00840798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semiHidden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next w:val="Standard"/>
    <w:link w:val="TitelZchn"/>
    <w:uiPriority w:val="28"/>
    <w:semiHidden/>
    <w:qFormat/>
    <w:rsid w:val="00AC2076"/>
    <w:pPr>
      <w:spacing w:after="700" w:line="240" w:lineRule="auto"/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28"/>
    <w:semiHidden/>
    <w:rsid w:val="00830649"/>
    <w:rPr>
      <w:rFonts w:asciiTheme="majorHAnsi" w:eastAsiaTheme="majorEastAsia" w:hAnsiTheme="majorHAnsi" w:cstheme="majorBidi"/>
      <w:b/>
      <w:kern w:val="12"/>
      <w:sz w:val="48"/>
      <w:szCs w:val="56"/>
    </w:rPr>
  </w:style>
  <w:style w:type="paragraph" w:styleId="Untertitel">
    <w:name w:val="Subtitle"/>
    <w:basedOn w:val="zzHeadings"/>
    <w:next w:val="Standard"/>
    <w:link w:val="UntertitelZchn"/>
    <w:uiPriority w:val="28"/>
    <w:semiHidden/>
    <w:qFormat/>
    <w:rsid w:val="00785B75"/>
    <w:pPr>
      <w:numPr>
        <w:ilvl w:val="1"/>
      </w:numPr>
      <w:spacing w:after="300" w:line="240" w:lineRule="auto"/>
    </w:pPr>
    <w:rPr>
      <w:b w:val="0"/>
      <w:sz w:val="38"/>
    </w:rPr>
  </w:style>
  <w:style w:type="character" w:customStyle="1" w:styleId="UntertitelZchn">
    <w:name w:val="Untertitel Zchn"/>
    <w:basedOn w:val="Absatz-Standardschriftart"/>
    <w:link w:val="Untertitel"/>
    <w:uiPriority w:val="28"/>
    <w:semiHidden/>
    <w:rsid w:val="00830649"/>
    <w:rPr>
      <w:rFonts w:asciiTheme="majorHAnsi" w:hAnsiTheme="majorHAnsi"/>
      <w:kern w:val="12"/>
      <w:sz w:val="38"/>
    </w:rPr>
  </w:style>
  <w:style w:type="paragraph" w:styleId="Zitat">
    <w:name w:val="Quote"/>
    <w:basedOn w:val="Standard"/>
    <w:next w:val="Standard"/>
    <w:link w:val="ZitatZchn"/>
    <w:uiPriority w:val="23"/>
    <w:qFormat/>
    <w:rsid w:val="00A167A2"/>
    <w:pPr>
      <w:keepLines/>
      <w:pBdr>
        <w:top w:val="single" w:sz="8" w:space="0" w:color="FFFFFF" w:themeColor="background1"/>
        <w:left w:val="single" w:sz="18" w:space="11" w:color="777A7B" w:themeColor="text2"/>
        <w:bottom w:val="single" w:sz="8" w:space="0" w:color="FFFFFF" w:themeColor="background1"/>
      </w:pBdr>
      <w:spacing w:before="300" w:after="300"/>
      <w:ind w:left="284" w:right="284"/>
    </w:pPr>
    <w:rPr>
      <w:iCs/>
    </w:rPr>
  </w:style>
  <w:style w:type="character" w:customStyle="1" w:styleId="ZitatZchn">
    <w:name w:val="Zitat Zchn"/>
    <w:basedOn w:val="Absatz-Standardschriftart"/>
    <w:link w:val="Zitat"/>
    <w:uiPriority w:val="23"/>
    <w:rsid w:val="008B43BF"/>
    <w:rPr>
      <w:iCs/>
      <w:kern w:val="12"/>
    </w:rPr>
  </w:style>
  <w:style w:type="paragraph" w:styleId="Listenabsatz">
    <w:name w:val="List Paragraph"/>
    <w:basedOn w:val="Standard"/>
    <w:uiPriority w:val="20"/>
    <w:semiHidden/>
    <w:qFormat/>
    <w:rsid w:val="009169A4"/>
    <w:pPr>
      <w:keepLines/>
      <w:ind w:left="284"/>
    </w:pPr>
  </w:style>
  <w:style w:type="paragraph" w:styleId="Beschriftung">
    <w:name w:val="caption"/>
    <w:basedOn w:val="Standardklein"/>
    <w:next w:val="Standard"/>
    <w:uiPriority w:val="23"/>
    <w:qFormat/>
    <w:rsid w:val="00A167A2"/>
    <w:pPr>
      <w:keepLines/>
      <w:spacing w:before="200" w:after="300"/>
      <w:contextualSpacing/>
    </w:pPr>
    <w:rPr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semiHidden/>
    <w:rsid w:val="00830649"/>
    <w:rPr>
      <w:rFonts w:asciiTheme="majorHAnsi" w:eastAsiaTheme="majorEastAsia" w:hAnsiTheme="majorHAnsi" w:cstheme="majorBidi"/>
      <w:kern w:val="12"/>
      <w:sz w:val="48"/>
      <w:szCs w:val="32"/>
    </w:rPr>
  </w:style>
  <w:style w:type="paragraph" w:styleId="Inhaltsverzeichnisberschrift">
    <w:name w:val="TOC Heading"/>
    <w:basedOn w:val="berschrift1"/>
    <w:next w:val="Standard"/>
    <w:uiPriority w:val="37"/>
    <w:semiHidden/>
    <w:qFormat/>
    <w:rsid w:val="00CA2D79"/>
    <w:pPr>
      <w:spacing w:after="300"/>
      <w:outlineLvl w:val="9"/>
    </w:pPr>
  </w:style>
  <w:style w:type="paragraph" w:styleId="Verzeichnis1">
    <w:name w:val="toc 1"/>
    <w:basedOn w:val="Standard"/>
    <w:next w:val="Standard"/>
    <w:uiPriority w:val="39"/>
    <w:rsid w:val="004B380E"/>
    <w:pPr>
      <w:keepLines/>
      <w:tabs>
        <w:tab w:val="right" w:pos="9066"/>
      </w:tabs>
      <w:suppressAutoHyphens/>
      <w:spacing w:before="200" w:after="0"/>
      <w:ind w:left="425" w:right="567" w:hanging="425"/>
    </w:pPr>
    <w:rPr>
      <w:b/>
    </w:rPr>
  </w:style>
  <w:style w:type="paragraph" w:styleId="Verzeichnis2">
    <w:name w:val="toc 2"/>
    <w:basedOn w:val="Verzeichnis1"/>
    <w:next w:val="Standard"/>
    <w:uiPriority w:val="39"/>
    <w:rsid w:val="00355BAE"/>
    <w:pPr>
      <w:tabs>
        <w:tab w:val="right" w:leader="dot" w:pos="9066"/>
      </w:tabs>
      <w:spacing w:before="0"/>
      <w:contextualSpacing/>
    </w:pPr>
    <w:rPr>
      <w:b w:val="0"/>
    </w:rPr>
  </w:style>
  <w:style w:type="paragraph" w:styleId="Verzeichnis3">
    <w:name w:val="toc 3"/>
    <w:basedOn w:val="Verzeichnis2"/>
    <w:next w:val="Standard"/>
    <w:uiPriority w:val="39"/>
    <w:rsid w:val="00CA3CF7"/>
    <w:pPr>
      <w:ind w:left="850"/>
    </w:pPr>
  </w:style>
  <w:style w:type="paragraph" w:styleId="Verzeichnis5">
    <w:name w:val="toc 5"/>
    <w:basedOn w:val="Verzeichnis4"/>
    <w:next w:val="Standard"/>
    <w:uiPriority w:val="39"/>
    <w:semiHidden/>
    <w:rsid w:val="00B03F90"/>
    <w:pPr>
      <w:ind w:left="851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B03F90"/>
    <w:pPr>
      <w:ind w:left="567"/>
    </w:p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30649"/>
    <w:rPr>
      <w:rFonts w:asciiTheme="majorHAnsi" w:eastAsiaTheme="majorEastAsia" w:hAnsiTheme="majorHAnsi" w:cstheme="majorBidi"/>
      <w:kern w:val="12"/>
      <w:sz w:val="3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30649"/>
    <w:rPr>
      <w:rFonts w:asciiTheme="majorHAnsi" w:eastAsiaTheme="majorEastAsia" w:hAnsiTheme="majorHAnsi" w:cstheme="majorBidi"/>
      <w:b/>
      <w:kern w:val="12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30649"/>
    <w:rPr>
      <w:rFonts w:asciiTheme="majorHAnsi" w:eastAsiaTheme="majorEastAsia" w:hAnsiTheme="majorHAnsi" w:cstheme="majorBidi"/>
      <w:b/>
      <w:iCs/>
      <w:kern w:val="1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30649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klein"/>
    <w:link w:val="FunotentextZchn"/>
    <w:uiPriority w:val="99"/>
    <w:rsid w:val="00A167A2"/>
    <w:pPr>
      <w:spacing w:before="10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167A2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C32871"/>
    <w:rPr>
      <w:vertAlign w:val="superscript"/>
    </w:rPr>
  </w:style>
  <w:style w:type="paragraph" w:styleId="Endnotentext">
    <w:name w:val="endnote text"/>
    <w:basedOn w:val="Funotentext"/>
    <w:link w:val="EndnotentextZchn"/>
    <w:uiPriority w:val="99"/>
    <w:rsid w:val="008F7494"/>
  </w:style>
  <w:style w:type="character" w:customStyle="1" w:styleId="EndnotentextZchn">
    <w:name w:val="Endnotentext Zchn"/>
    <w:basedOn w:val="Absatz-Standardschriftart"/>
    <w:link w:val="Endnotentext"/>
    <w:uiPriority w:val="99"/>
    <w:rsid w:val="008F7494"/>
    <w:rPr>
      <w:kern w:val="12"/>
      <w:sz w:val="18"/>
      <w:szCs w:val="20"/>
    </w:rPr>
  </w:style>
  <w:style w:type="character" w:styleId="Endnotenzeichen">
    <w:name w:val="endnote reference"/>
    <w:basedOn w:val="Absatz-Standardschriftart"/>
    <w:uiPriority w:val="99"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C742B8"/>
    <w:pPr>
      <w:pBdr>
        <w:top w:val="single" w:sz="8" w:space="6" w:color="FFFFFF" w:themeColor="background1"/>
      </w:pBdr>
      <w:spacing w:after="0"/>
    </w:pPr>
    <w:rPr>
      <w:color w:val="777A7B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C32871"/>
  </w:style>
  <w:style w:type="paragraph" w:customStyle="1" w:styleId="zzFootnoteContinuationNote">
    <w:name w:val="zz_FootnoteContinuationNote"/>
    <w:basedOn w:val="Funotentext"/>
    <w:uiPriority w:val="99"/>
    <w:semiHidden/>
    <w:rsid w:val="00C742B8"/>
    <w:pPr>
      <w:numPr>
        <w:numId w:val="2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A649FC"/>
    <w:pPr>
      <w:pBdr>
        <w:top w:val="single" w:sz="4" w:space="13" w:color="FFFFFF" w:themeColor="background1"/>
      </w:pBdr>
    </w:pPr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rsid w:val="004B380E"/>
    <w:pPr>
      <w:keepLines/>
      <w:tabs>
        <w:tab w:val="right" w:leader="dot" w:pos="9066"/>
      </w:tabs>
      <w:suppressAutoHyphens/>
      <w:ind w:left="284" w:right="567" w:hanging="284"/>
      <w:contextualSpacing/>
    </w:pPr>
  </w:style>
  <w:style w:type="paragraph" w:styleId="Unterschrift">
    <w:name w:val="Signature"/>
    <w:basedOn w:val="Standard"/>
    <w:link w:val="UnterschriftZchn"/>
    <w:uiPriority w:val="99"/>
    <w:semiHidden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050747"/>
    <w:rPr>
      <w:kern w:val="12"/>
    </w:rPr>
  </w:style>
  <w:style w:type="paragraph" w:customStyle="1" w:styleId="Kopfzeile1">
    <w:name w:val="Kopfzeile 1"/>
    <w:basedOn w:val="Kopfzeile"/>
    <w:uiPriority w:val="99"/>
    <w:rsid w:val="00915546"/>
    <w:pPr>
      <w:spacing w:after="980"/>
      <w:jc w:val="left"/>
    </w:pPr>
  </w:style>
  <w:style w:type="paragraph" w:customStyle="1" w:styleId="1klein">
    <w:name w:val="Ü1 klein"/>
    <w:basedOn w:val="berschrift1"/>
    <w:next w:val="Standard"/>
    <w:uiPriority w:val="10"/>
    <w:semiHidden/>
    <w:qFormat/>
    <w:rsid w:val="00CA2D79"/>
    <w:pPr>
      <w:pageBreakBefore w:val="0"/>
      <w:spacing w:before="400" w:after="200"/>
    </w:pPr>
    <w:rPr>
      <w:b/>
      <w:sz w:val="28"/>
    </w:rPr>
  </w:style>
  <w:style w:type="paragraph" w:customStyle="1" w:styleId="2klein">
    <w:name w:val="Ü2 klein"/>
    <w:basedOn w:val="berschrift2"/>
    <w:next w:val="Standard"/>
    <w:uiPriority w:val="10"/>
    <w:semiHidden/>
    <w:qFormat/>
    <w:rsid w:val="00CA2D79"/>
    <w:pPr>
      <w:spacing w:before="300"/>
    </w:pPr>
    <w:rPr>
      <w:b/>
      <w:sz w:val="24"/>
    </w:rPr>
  </w:style>
  <w:style w:type="paragraph" w:customStyle="1" w:styleId="3klein">
    <w:name w:val="Ü3 klein"/>
    <w:basedOn w:val="berschrift3"/>
    <w:next w:val="Standard"/>
    <w:uiPriority w:val="10"/>
    <w:semiHidden/>
    <w:qFormat/>
    <w:rsid w:val="00D04A69"/>
    <w:pPr>
      <w:spacing w:before="300" w:line="276" w:lineRule="auto"/>
    </w:pPr>
    <w:rPr>
      <w:sz w:val="21"/>
    </w:rPr>
  </w:style>
  <w:style w:type="paragraph" w:styleId="Listennummer2">
    <w:name w:val="List Number 2"/>
    <w:basedOn w:val="Standard"/>
    <w:uiPriority w:val="20"/>
    <w:semiHidden/>
    <w:rsid w:val="0053687B"/>
    <w:pPr>
      <w:contextualSpacing/>
    </w:pPr>
  </w:style>
  <w:style w:type="paragraph" w:styleId="Listennummer3">
    <w:name w:val="List Number 3"/>
    <w:basedOn w:val="Standard"/>
    <w:uiPriority w:val="20"/>
    <w:semiHidden/>
    <w:rsid w:val="0053687B"/>
  </w:style>
  <w:style w:type="numbering" w:customStyle="1" w:styleId="MixedListSettings">
    <w:name w:val="Mixed List Settings"/>
    <w:uiPriority w:val="99"/>
    <w:rsid w:val="002B581E"/>
    <w:pPr>
      <w:numPr>
        <w:numId w:val="3"/>
      </w:numPr>
    </w:pPr>
  </w:style>
  <w:style w:type="paragraph" w:customStyle="1" w:styleId="Listegemischt">
    <w:name w:val="Liste gemischt"/>
    <w:basedOn w:val="Standard"/>
    <w:uiPriority w:val="21"/>
    <w:qFormat/>
    <w:rsid w:val="002B581E"/>
    <w:pPr>
      <w:keepLines/>
      <w:numPr>
        <w:numId w:val="35"/>
      </w:numPr>
    </w:pPr>
  </w:style>
  <w:style w:type="paragraph" w:customStyle="1" w:styleId="Listegemischt2">
    <w:name w:val="Liste gemischt 2"/>
    <w:basedOn w:val="Listegemischt"/>
    <w:uiPriority w:val="21"/>
    <w:semiHidden/>
    <w:rsid w:val="0002729B"/>
    <w:pPr>
      <w:numPr>
        <w:ilvl w:val="1"/>
      </w:numPr>
    </w:pPr>
  </w:style>
  <w:style w:type="paragraph" w:customStyle="1" w:styleId="Listegemischt3">
    <w:name w:val="Liste gemischt 3"/>
    <w:basedOn w:val="Listegemischt2"/>
    <w:uiPriority w:val="21"/>
    <w:semiHidden/>
    <w:rsid w:val="0002729B"/>
    <w:pPr>
      <w:numPr>
        <w:ilvl w:val="2"/>
      </w:numPr>
    </w:pPr>
  </w:style>
  <w:style w:type="numbering" w:customStyle="1" w:styleId="LegalListSettings">
    <w:name w:val="Legal List Settings"/>
    <w:uiPriority w:val="99"/>
    <w:rsid w:val="00B6078A"/>
    <w:pPr>
      <w:numPr>
        <w:numId w:val="4"/>
      </w:numPr>
    </w:pPr>
  </w:style>
  <w:style w:type="paragraph" w:customStyle="1" w:styleId="Listejur">
    <w:name w:val="Liste jur."/>
    <w:basedOn w:val="Standard"/>
    <w:uiPriority w:val="22"/>
    <w:qFormat/>
    <w:rsid w:val="00B6078A"/>
    <w:pPr>
      <w:keepLines/>
      <w:numPr>
        <w:numId w:val="23"/>
      </w:numPr>
    </w:pPr>
  </w:style>
  <w:style w:type="paragraph" w:customStyle="1" w:styleId="Listejur2">
    <w:name w:val="Liste jur. 2"/>
    <w:basedOn w:val="Listejur"/>
    <w:uiPriority w:val="22"/>
    <w:semiHidden/>
    <w:rsid w:val="00A840FD"/>
    <w:pPr>
      <w:numPr>
        <w:ilvl w:val="1"/>
      </w:numPr>
    </w:pPr>
  </w:style>
  <w:style w:type="paragraph" w:customStyle="1" w:styleId="Listejur3">
    <w:name w:val="Liste jur. 3"/>
    <w:basedOn w:val="Listejur2"/>
    <w:uiPriority w:val="22"/>
    <w:semiHidden/>
    <w:rsid w:val="00A840FD"/>
    <w:pPr>
      <w:numPr>
        <w:ilvl w:val="2"/>
      </w:numPr>
    </w:pPr>
  </w:style>
  <w:style w:type="paragraph" w:customStyle="1" w:styleId="Listejur4">
    <w:name w:val="Liste jur. 4"/>
    <w:basedOn w:val="Listejur3"/>
    <w:uiPriority w:val="22"/>
    <w:semiHidden/>
    <w:rsid w:val="00A840FD"/>
    <w:pPr>
      <w:numPr>
        <w:ilvl w:val="3"/>
      </w:numPr>
    </w:pPr>
  </w:style>
  <w:style w:type="paragraph" w:customStyle="1" w:styleId="Listejur5">
    <w:name w:val="Liste jur. 5"/>
    <w:basedOn w:val="Listejur4"/>
    <w:uiPriority w:val="22"/>
    <w:semiHidden/>
    <w:rsid w:val="00A840FD"/>
    <w:pPr>
      <w:numPr>
        <w:ilvl w:val="4"/>
      </w:numPr>
    </w:pPr>
  </w:style>
  <w:style w:type="character" w:styleId="Hyperlink">
    <w:name w:val="Hyperlink"/>
    <w:basedOn w:val="Absatz-Standardschriftart"/>
    <w:uiPriority w:val="99"/>
    <w:unhideWhenUsed/>
    <w:rsid w:val="00E740DA"/>
    <w:rPr>
      <w:color w:val="000000" w:themeColor="hyperlink"/>
      <w:u w:val="single"/>
    </w:rPr>
  </w:style>
  <w:style w:type="paragraph" w:customStyle="1" w:styleId="Abbildung">
    <w:name w:val="Abbildung"/>
    <w:basedOn w:val="Standard"/>
    <w:next w:val="Beschriftung"/>
    <w:uiPriority w:val="23"/>
    <w:qFormat/>
    <w:rsid w:val="00A167A2"/>
    <w:pPr>
      <w:keepNext/>
      <w:keepLines/>
      <w:spacing w:before="400"/>
    </w:pPr>
    <w:rPr>
      <w:color w:val="EE0000"/>
    </w:rPr>
  </w:style>
  <w:style w:type="paragraph" w:customStyle="1" w:styleId="Standardklein">
    <w:name w:val="Standard klein"/>
    <w:basedOn w:val="Standard"/>
    <w:uiPriority w:val="14"/>
    <w:qFormat/>
    <w:rsid w:val="009E50E2"/>
    <w:rPr>
      <w:sz w:val="18"/>
    </w:rPr>
  </w:style>
  <w:style w:type="paragraph" w:customStyle="1" w:styleId="KeinLeerraumklein">
    <w:name w:val="Kein Leerraum klein"/>
    <w:basedOn w:val="Standardklein"/>
    <w:uiPriority w:val="15"/>
    <w:qFormat/>
    <w:rsid w:val="001C6913"/>
    <w:pPr>
      <w:spacing w:after="0"/>
    </w:pPr>
  </w:style>
  <w:style w:type="paragraph" w:customStyle="1" w:styleId="Verzeichnisberschrift">
    <w:name w:val="Verzeichnisüberschrift"/>
    <w:basedOn w:val="1klein"/>
    <w:next w:val="Standard"/>
    <w:uiPriority w:val="38"/>
    <w:semiHidden/>
    <w:qFormat/>
    <w:rsid w:val="00F76C0E"/>
    <w:pPr>
      <w:outlineLvl w:val="1"/>
    </w:pPr>
  </w:style>
  <w:style w:type="paragraph" w:customStyle="1" w:styleId="Tabellenberschrift">
    <w:name w:val="Tabellenüberschrift"/>
    <w:basedOn w:val="zzHeadings"/>
    <w:next w:val="Standard"/>
    <w:uiPriority w:val="12"/>
    <w:qFormat/>
    <w:rsid w:val="000E4676"/>
    <w:pPr>
      <w:spacing w:before="300"/>
      <w:outlineLvl w:val="4"/>
    </w:pPr>
  </w:style>
  <w:style w:type="paragraph" w:customStyle="1" w:styleId="1num">
    <w:name w:val="Ü1 num."/>
    <w:basedOn w:val="berschrift1"/>
    <w:next w:val="Standard"/>
    <w:uiPriority w:val="9"/>
    <w:semiHidden/>
    <w:qFormat/>
    <w:rsid w:val="006E7AB9"/>
    <w:pPr>
      <w:numPr>
        <w:numId w:val="29"/>
      </w:numPr>
    </w:pPr>
  </w:style>
  <w:style w:type="paragraph" w:customStyle="1" w:styleId="2num">
    <w:name w:val="Ü2 num."/>
    <w:basedOn w:val="berschrift2"/>
    <w:next w:val="Standard"/>
    <w:uiPriority w:val="9"/>
    <w:semiHidden/>
    <w:qFormat/>
    <w:rsid w:val="006E7AB9"/>
    <w:pPr>
      <w:numPr>
        <w:ilvl w:val="1"/>
        <w:numId w:val="29"/>
      </w:numPr>
    </w:pPr>
  </w:style>
  <w:style w:type="paragraph" w:customStyle="1" w:styleId="3num">
    <w:name w:val="Ü3 num."/>
    <w:basedOn w:val="berschrift3"/>
    <w:next w:val="Standard"/>
    <w:uiPriority w:val="9"/>
    <w:semiHidden/>
    <w:qFormat/>
    <w:rsid w:val="006E7AB9"/>
    <w:pPr>
      <w:numPr>
        <w:ilvl w:val="2"/>
        <w:numId w:val="29"/>
      </w:numPr>
    </w:pPr>
  </w:style>
  <w:style w:type="paragraph" w:customStyle="1" w:styleId="4num">
    <w:name w:val="Ü4 num."/>
    <w:basedOn w:val="berschrift4"/>
    <w:next w:val="Standard"/>
    <w:uiPriority w:val="9"/>
    <w:semiHidden/>
    <w:qFormat/>
    <w:rsid w:val="006E7AB9"/>
    <w:pPr>
      <w:numPr>
        <w:ilvl w:val="3"/>
        <w:numId w:val="29"/>
      </w:numPr>
    </w:pPr>
  </w:style>
  <w:style w:type="paragraph" w:customStyle="1" w:styleId="5num">
    <w:name w:val="Ü5 num."/>
    <w:basedOn w:val="berschrift5"/>
    <w:next w:val="Standard"/>
    <w:uiPriority w:val="9"/>
    <w:semiHidden/>
    <w:qFormat/>
    <w:rsid w:val="006E7AB9"/>
    <w:pPr>
      <w:numPr>
        <w:ilvl w:val="4"/>
        <w:numId w:val="29"/>
      </w:numPr>
    </w:pPr>
  </w:style>
  <w:style w:type="paragraph" w:customStyle="1" w:styleId="1kleinnum">
    <w:name w:val="Ü1 klein num."/>
    <w:basedOn w:val="1klein"/>
    <w:next w:val="Standard"/>
    <w:uiPriority w:val="10"/>
    <w:semiHidden/>
    <w:qFormat/>
    <w:rsid w:val="006E7AB9"/>
    <w:pPr>
      <w:numPr>
        <w:numId w:val="30"/>
      </w:numPr>
    </w:pPr>
  </w:style>
  <w:style w:type="paragraph" w:customStyle="1" w:styleId="2kleinnum">
    <w:name w:val="Ü2 klein num."/>
    <w:basedOn w:val="2klein"/>
    <w:uiPriority w:val="10"/>
    <w:semiHidden/>
    <w:qFormat/>
    <w:rsid w:val="006E7AB9"/>
    <w:pPr>
      <w:numPr>
        <w:ilvl w:val="1"/>
        <w:numId w:val="30"/>
      </w:numPr>
    </w:pPr>
  </w:style>
  <w:style w:type="paragraph" w:customStyle="1" w:styleId="3kleinnum">
    <w:name w:val="Ü3 klein num."/>
    <w:basedOn w:val="3klein"/>
    <w:next w:val="Standard"/>
    <w:uiPriority w:val="10"/>
    <w:semiHidden/>
    <w:qFormat/>
    <w:rsid w:val="006E7AB9"/>
    <w:pPr>
      <w:numPr>
        <w:ilvl w:val="2"/>
        <w:numId w:val="30"/>
      </w:numPr>
    </w:pPr>
  </w:style>
  <w:style w:type="numbering" w:customStyle="1" w:styleId="HeadingNumbering">
    <w:name w:val="Heading Numbering"/>
    <w:uiPriority w:val="99"/>
    <w:rsid w:val="006E7AB9"/>
    <w:pPr>
      <w:numPr>
        <w:numId w:val="5"/>
      </w:numPr>
    </w:pPr>
  </w:style>
  <w:style w:type="numbering" w:customStyle="1" w:styleId="HeadingsSmallNumbering">
    <w:name w:val="Headings Small Numbering"/>
    <w:uiPriority w:val="99"/>
    <w:rsid w:val="006E7AB9"/>
    <w:pPr>
      <w:numPr>
        <w:numId w:val="7"/>
      </w:numPr>
    </w:pPr>
  </w:style>
  <w:style w:type="paragraph" w:customStyle="1" w:styleId="Kasten">
    <w:name w:val="Kasten"/>
    <w:basedOn w:val="Standard"/>
    <w:next w:val="Standard"/>
    <w:uiPriority w:val="24"/>
    <w:qFormat/>
    <w:rsid w:val="00A167A2"/>
    <w:pPr>
      <w:keepLines/>
      <w:pBdr>
        <w:top w:val="single" w:sz="8" w:space="11" w:color="E8EEF1" w:themeColor="background2"/>
        <w:left w:val="single" w:sz="8" w:space="12" w:color="E8EEF1" w:themeColor="background2"/>
        <w:bottom w:val="single" w:sz="8" w:space="11" w:color="E8EEF1" w:themeColor="background2"/>
        <w:right w:val="single" w:sz="8" w:space="12" w:color="E8EEF1" w:themeColor="background2"/>
      </w:pBdr>
      <w:shd w:val="clear" w:color="auto" w:fill="E8EEF1" w:themeFill="background2"/>
      <w:ind w:left="284" w:right="284"/>
    </w:pPr>
  </w:style>
  <w:style w:type="table" w:customStyle="1" w:styleId="Formulartabelle">
    <w:name w:val="Formulartabelle"/>
    <w:basedOn w:val="NormaleTabelle"/>
    <w:uiPriority w:val="99"/>
    <w:rsid w:val="00F43C80"/>
    <w:pPr>
      <w:keepLines/>
    </w:pPr>
    <w:tblPr>
      <w:tblBorders>
        <w:top w:val="single" w:sz="12" w:space="0" w:color="777A7B" w:themeColor="text2"/>
        <w:bottom w:val="single" w:sz="4" w:space="0" w:color="777A7B" w:themeColor="text2"/>
        <w:insideH w:val="single" w:sz="4" w:space="0" w:color="777A7B" w:themeColor="text2"/>
      </w:tblBorders>
      <w:tblCellMar>
        <w:top w:w="200" w:type="dxa"/>
        <w:left w:w="0" w:type="dxa"/>
        <w:bottom w:w="17" w:type="dxa"/>
        <w:right w:w="227" w:type="dxa"/>
      </w:tblCellMar>
    </w:tblPr>
    <w:tblStylePr w:type="firstRow">
      <w:rPr>
        <w:b/>
      </w:rPr>
      <w:tblPr/>
      <w:tcPr>
        <w:tcBorders>
          <w:top w:val="single" w:sz="12" w:space="0" w:color="777A7B" w:themeColor="text2"/>
          <w:left w:val="nil"/>
          <w:bottom w:val="single" w:sz="12" w:space="0" w:color="777A7B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keepNext w:val="0"/>
        <w:wordWrap/>
      </w:pPr>
      <w:rPr>
        <w:b/>
      </w:rPr>
    </w:tblStylePr>
  </w:style>
  <w:style w:type="character" w:styleId="Fett">
    <w:name w:val="Strong"/>
    <w:basedOn w:val="Absatz-Standardschriftart"/>
    <w:uiPriority w:val="16"/>
    <w:qFormat/>
    <w:rsid w:val="008A4774"/>
    <w:rPr>
      <w:b/>
      <w:bCs/>
    </w:rPr>
  </w:style>
  <w:style w:type="paragraph" w:customStyle="1" w:styleId="Titelklein">
    <w:name w:val="Titel klein"/>
    <w:basedOn w:val="Titel"/>
    <w:next w:val="Standard"/>
    <w:uiPriority w:val="28"/>
    <w:qFormat/>
    <w:rsid w:val="00785B75"/>
    <w:pPr>
      <w:spacing w:after="400"/>
    </w:pPr>
    <w:rPr>
      <w:sz w:val="38"/>
    </w:rPr>
  </w:style>
  <w:style w:type="paragraph" w:customStyle="1" w:styleId="SchreibliniemitBeschreibung">
    <w:name w:val="Schreiblinie mit Beschreibung"/>
    <w:basedOn w:val="Standardklein"/>
    <w:uiPriority w:val="26"/>
    <w:qFormat/>
    <w:rsid w:val="00086CDB"/>
    <w:pPr>
      <w:keepLines/>
      <w:pBdr>
        <w:top w:val="single" w:sz="4" w:space="4" w:color="777A7B" w:themeColor="text2"/>
      </w:pBdr>
      <w:spacing w:after="0"/>
      <w:contextualSpacing/>
    </w:pPr>
  </w:style>
  <w:style w:type="character" w:customStyle="1" w:styleId="Querverweis">
    <w:name w:val="Querverweis"/>
    <w:basedOn w:val="Absatz-Standardschriftart"/>
    <w:uiPriority w:val="17"/>
    <w:qFormat/>
    <w:rsid w:val="00BA3890"/>
    <w:rPr>
      <w:u w:val="single"/>
    </w:rPr>
  </w:style>
  <w:style w:type="paragraph" w:customStyle="1" w:styleId="JurParagraf">
    <w:name w:val="Jur. Paragraf"/>
    <w:basedOn w:val="zzHeadings"/>
    <w:next w:val="JurAbsatz"/>
    <w:uiPriority w:val="2"/>
    <w:qFormat/>
    <w:rsid w:val="002B581E"/>
    <w:pPr>
      <w:numPr>
        <w:ilvl w:val="1"/>
        <w:numId w:val="36"/>
      </w:numPr>
      <w:spacing w:before="300"/>
      <w:outlineLvl w:val="1"/>
    </w:pPr>
  </w:style>
  <w:style w:type="paragraph" w:customStyle="1" w:styleId="JurAbschnitt">
    <w:name w:val="Jur. Abschnitt"/>
    <w:basedOn w:val="zzHeadings"/>
    <w:next w:val="JurParagraf"/>
    <w:qFormat/>
    <w:rsid w:val="002B581E"/>
    <w:pPr>
      <w:numPr>
        <w:numId w:val="36"/>
      </w:numPr>
      <w:spacing w:before="400" w:line="240" w:lineRule="auto"/>
      <w:outlineLvl w:val="0"/>
    </w:pPr>
    <w:rPr>
      <w:sz w:val="28"/>
    </w:rPr>
  </w:style>
  <w:style w:type="paragraph" w:customStyle="1" w:styleId="JurBuchstabe">
    <w:name w:val="Jur. Buchstabe"/>
    <w:basedOn w:val="Standard"/>
    <w:uiPriority w:val="4"/>
    <w:qFormat/>
    <w:rsid w:val="002B581E"/>
    <w:pPr>
      <w:numPr>
        <w:ilvl w:val="3"/>
        <w:numId w:val="36"/>
      </w:numPr>
    </w:pPr>
  </w:style>
  <w:style w:type="paragraph" w:customStyle="1" w:styleId="JurAufzhlung">
    <w:name w:val="Jur. Aufzählung"/>
    <w:basedOn w:val="Standard"/>
    <w:uiPriority w:val="5"/>
    <w:qFormat/>
    <w:rsid w:val="002B581E"/>
    <w:pPr>
      <w:numPr>
        <w:ilvl w:val="4"/>
        <w:numId w:val="36"/>
      </w:numPr>
    </w:pPr>
  </w:style>
  <w:style w:type="numbering" w:customStyle="1" w:styleId="LegalNumbering">
    <w:name w:val="Legal Numbering"/>
    <w:uiPriority w:val="99"/>
    <w:rsid w:val="002B581E"/>
    <w:pPr>
      <w:numPr>
        <w:numId w:val="11"/>
      </w:numPr>
    </w:pPr>
  </w:style>
  <w:style w:type="paragraph" w:customStyle="1" w:styleId="JurAbsatz">
    <w:name w:val="Jur. Absatz"/>
    <w:basedOn w:val="Standard"/>
    <w:uiPriority w:val="3"/>
    <w:qFormat/>
    <w:rsid w:val="002B581E"/>
    <w:pPr>
      <w:numPr>
        <w:ilvl w:val="2"/>
        <w:numId w:val="36"/>
      </w:numPr>
    </w:pPr>
  </w:style>
  <w:style w:type="paragraph" w:customStyle="1" w:styleId="Zwischenberschrift">
    <w:name w:val="Zwischenüberschrift"/>
    <w:basedOn w:val="zzHeadings"/>
    <w:next w:val="Standard"/>
    <w:uiPriority w:val="12"/>
    <w:qFormat/>
    <w:rsid w:val="00A167A2"/>
    <w:pPr>
      <w:spacing w:before="300"/>
    </w:pPr>
  </w:style>
  <w:style w:type="paragraph" w:customStyle="1" w:styleId="JurText">
    <w:name w:val="Jur. Text"/>
    <w:basedOn w:val="Standard"/>
    <w:uiPriority w:val="1"/>
    <w:qFormat/>
    <w:rsid w:val="009B5F9D"/>
    <w:pPr>
      <w:ind w:left="567"/>
    </w:pPr>
  </w:style>
  <w:style w:type="paragraph" w:customStyle="1" w:styleId="SchreibliniemitName">
    <w:name w:val="Schreiblinie mit Name"/>
    <w:basedOn w:val="SchreibliniemitBeschreibung"/>
    <w:next w:val="SchreibliniemitBeschreibung"/>
    <w:uiPriority w:val="26"/>
    <w:qFormat/>
    <w:rsid w:val="009E50E2"/>
    <w:rPr>
      <w:sz w:val="21"/>
    </w:rPr>
  </w:style>
  <w:style w:type="paragraph" w:customStyle="1" w:styleId="RichtlinieAbschnitt">
    <w:name w:val="Richtlinie Abschnitt"/>
    <w:basedOn w:val="zzHeadings"/>
    <w:uiPriority w:val="6"/>
    <w:semiHidden/>
    <w:qFormat/>
    <w:rsid w:val="002B581E"/>
    <w:pPr>
      <w:numPr>
        <w:numId w:val="14"/>
      </w:numPr>
      <w:spacing w:before="300" w:line="240" w:lineRule="auto"/>
      <w:outlineLvl w:val="1"/>
    </w:pPr>
    <w:rPr>
      <w:sz w:val="24"/>
    </w:rPr>
  </w:style>
  <w:style w:type="paragraph" w:customStyle="1" w:styleId="RichtlinieAbsatz">
    <w:name w:val="Richtlinie Absatz"/>
    <w:basedOn w:val="Standard"/>
    <w:uiPriority w:val="7"/>
    <w:semiHidden/>
    <w:qFormat/>
    <w:rsid w:val="002B581E"/>
    <w:pPr>
      <w:numPr>
        <w:ilvl w:val="1"/>
        <w:numId w:val="14"/>
      </w:numPr>
    </w:pPr>
  </w:style>
  <w:style w:type="paragraph" w:customStyle="1" w:styleId="RichtlinieBuchstabe">
    <w:name w:val="Richtlinie Buchstabe"/>
    <w:basedOn w:val="Standard"/>
    <w:uiPriority w:val="7"/>
    <w:semiHidden/>
    <w:qFormat/>
    <w:rsid w:val="002B581E"/>
    <w:pPr>
      <w:numPr>
        <w:ilvl w:val="2"/>
        <w:numId w:val="14"/>
      </w:numPr>
    </w:pPr>
  </w:style>
  <w:style w:type="paragraph" w:customStyle="1" w:styleId="RichtlinieAufzhlung">
    <w:name w:val="Richtlinie Aufzählung"/>
    <w:basedOn w:val="Standard"/>
    <w:uiPriority w:val="8"/>
    <w:semiHidden/>
    <w:qFormat/>
    <w:rsid w:val="002B581E"/>
    <w:pPr>
      <w:numPr>
        <w:ilvl w:val="3"/>
        <w:numId w:val="14"/>
      </w:numPr>
    </w:pPr>
  </w:style>
  <w:style w:type="numbering" w:customStyle="1" w:styleId="GuidelineNumbering">
    <w:name w:val="Guideline Numbering"/>
    <w:uiPriority w:val="99"/>
    <w:rsid w:val="002B581E"/>
    <w:pPr>
      <w:numPr>
        <w:numId w:val="14"/>
      </w:numPr>
    </w:pPr>
  </w:style>
  <w:style w:type="paragraph" w:customStyle="1" w:styleId="RichtlinieText">
    <w:name w:val="Richtlinie Text"/>
    <w:basedOn w:val="Standard"/>
    <w:uiPriority w:val="6"/>
    <w:semiHidden/>
    <w:qFormat/>
    <w:rsid w:val="00D1340F"/>
    <w:pPr>
      <w:ind w:left="567"/>
    </w:pPr>
  </w:style>
  <w:style w:type="character" w:styleId="Hervorhebung">
    <w:name w:val="Emphasis"/>
    <w:basedOn w:val="Absatz-Standardschriftart"/>
    <w:uiPriority w:val="16"/>
    <w:qFormat/>
    <w:rsid w:val="00D6019A"/>
    <w:rPr>
      <w:i/>
      <w:iCs/>
    </w:rPr>
  </w:style>
  <w:style w:type="paragraph" w:customStyle="1" w:styleId="Ankreuzliste">
    <w:name w:val="Ankreuzliste"/>
    <w:basedOn w:val="Standard"/>
    <w:uiPriority w:val="26"/>
    <w:qFormat/>
    <w:rsid w:val="00400AC6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400AC6"/>
    <w:pPr>
      <w:ind w:left="568"/>
    </w:pPr>
  </w:style>
  <w:style w:type="paragraph" w:customStyle="1" w:styleId="Verzeichnisberschriftklein">
    <w:name w:val="Verzeichnisüberschrift klein"/>
    <w:basedOn w:val="Verzeichnisberschrift"/>
    <w:next w:val="Standard"/>
    <w:uiPriority w:val="38"/>
    <w:qFormat/>
    <w:rsid w:val="00F76C0E"/>
    <w:rPr>
      <w:sz w:val="24"/>
    </w:rPr>
  </w:style>
  <w:style w:type="paragraph" w:customStyle="1" w:styleId="TitelseiteBild">
    <w:name w:val="Titelseite Bild"/>
    <w:basedOn w:val="Standard"/>
    <w:uiPriority w:val="31"/>
    <w:semiHidden/>
    <w:qFormat/>
    <w:rsid w:val="00AC50C3"/>
    <w:pPr>
      <w:spacing w:after="0"/>
      <w:jc w:val="center"/>
    </w:pPr>
    <w:rPr>
      <w:color w:val="EE0000"/>
    </w:rPr>
  </w:style>
  <w:style w:type="paragraph" w:customStyle="1" w:styleId="TitelseiteTitel">
    <w:name w:val="Titelseite Titel"/>
    <w:basedOn w:val="Titel"/>
    <w:next w:val="Untertitel"/>
    <w:uiPriority w:val="29"/>
    <w:semiHidden/>
    <w:qFormat/>
    <w:rsid w:val="0083377C"/>
    <w:pPr>
      <w:pBdr>
        <w:top w:val="single" w:sz="4" w:space="31" w:color="FFFFFF" w:themeColor="background1"/>
      </w:pBdr>
      <w:spacing w:after="420"/>
    </w:pPr>
    <w:rPr>
      <w:b w:val="0"/>
      <w:sz w:val="60"/>
    </w:rPr>
  </w:style>
  <w:style w:type="paragraph" w:styleId="Datum">
    <w:name w:val="Date"/>
    <w:basedOn w:val="Standard"/>
    <w:next w:val="Standard"/>
    <w:link w:val="DatumZchn"/>
    <w:uiPriority w:val="27"/>
    <w:semiHidden/>
    <w:rsid w:val="00BF24CD"/>
  </w:style>
  <w:style w:type="character" w:customStyle="1" w:styleId="DatumZchn">
    <w:name w:val="Datum Zchn"/>
    <w:basedOn w:val="Absatz-Standardschriftart"/>
    <w:link w:val="Datum"/>
    <w:uiPriority w:val="27"/>
    <w:semiHidden/>
    <w:rsid w:val="00BF24CD"/>
    <w:rPr>
      <w:kern w:val="12"/>
    </w:rPr>
  </w:style>
  <w:style w:type="paragraph" w:customStyle="1" w:styleId="TitelseiteDatum">
    <w:name w:val="Titelseite Datum"/>
    <w:basedOn w:val="Datum"/>
    <w:next w:val="Standard"/>
    <w:uiPriority w:val="30"/>
    <w:semiHidden/>
    <w:qFormat/>
    <w:rsid w:val="00CA2D79"/>
    <w:pPr>
      <w:spacing w:after="300" w:line="240" w:lineRule="auto"/>
    </w:pPr>
    <w:rPr>
      <w:sz w:val="24"/>
    </w:rPr>
  </w:style>
  <w:style w:type="paragraph" w:customStyle="1" w:styleId="TitelseiteDiverses">
    <w:name w:val="Titelseite Diverses"/>
    <w:basedOn w:val="Standard"/>
    <w:uiPriority w:val="30"/>
    <w:semiHidden/>
    <w:qFormat/>
    <w:rsid w:val="00CA2D79"/>
    <w:pPr>
      <w:spacing w:after="300" w:line="240" w:lineRule="auto"/>
      <w:contextualSpacing/>
    </w:pPr>
    <w:rPr>
      <w:sz w:val="24"/>
    </w:rPr>
  </w:style>
  <w:style w:type="paragraph" w:customStyle="1" w:styleId="IVZberschriftklein">
    <w:name w:val="IVZ Überschrift klein"/>
    <w:basedOn w:val="Inhaltsverzeichnisberschrift"/>
    <w:next w:val="Standard"/>
    <w:uiPriority w:val="37"/>
    <w:qFormat/>
    <w:rsid w:val="00CA2D79"/>
    <w:pPr>
      <w:pageBreakBefore w:val="0"/>
      <w:spacing w:before="400" w:after="200"/>
    </w:pPr>
    <w:rPr>
      <w:b/>
      <w:sz w:val="28"/>
    </w:rPr>
  </w:style>
  <w:style w:type="numbering" w:customStyle="1" w:styleId="BulletListSettings">
    <w:name w:val="Bullet List Settings"/>
    <w:uiPriority w:val="99"/>
    <w:rsid w:val="002B581E"/>
    <w:pPr>
      <w:numPr>
        <w:numId w:val="16"/>
      </w:numPr>
    </w:pPr>
  </w:style>
  <w:style w:type="table" w:customStyle="1" w:styleId="Text-Tabelle">
    <w:name w:val="Text-Tabelle"/>
    <w:basedOn w:val="NormaleTabelle"/>
    <w:uiPriority w:val="99"/>
    <w:rsid w:val="00B30619"/>
    <w:pPr>
      <w:keepLines/>
    </w:pPr>
    <w:tblPr>
      <w:tblStyleRow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200" w:type="dxa"/>
        <w:left w:w="200" w:type="dxa"/>
        <w:right w:w="200" w:type="dxa"/>
      </w:tblCellMar>
    </w:tblPr>
    <w:tblStylePr w:type="firstRow">
      <w:pPr>
        <w:wordWrap/>
        <w:spacing w:afterLines="0" w:after="100" w:afterAutospacing="0"/>
      </w:pPr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band2Horz">
      <w:tblPr/>
      <w:tcPr>
        <w:shd w:val="clear" w:color="auto" w:fill="E8EEF1" w:themeFill="background2"/>
      </w:tcPr>
    </w:tblStylePr>
  </w:style>
  <w:style w:type="paragraph" w:customStyle="1" w:styleId="Untertitelklein">
    <w:name w:val="Untertitel klein"/>
    <w:basedOn w:val="Untertitel"/>
    <w:next w:val="Standard"/>
    <w:uiPriority w:val="28"/>
    <w:qFormat/>
    <w:rsid w:val="00785B75"/>
    <w:rPr>
      <w:sz w:val="28"/>
    </w:rPr>
  </w:style>
  <w:style w:type="paragraph" w:customStyle="1" w:styleId="Ankreuzliste3">
    <w:name w:val="Ankreuzliste 3"/>
    <w:basedOn w:val="Ankreuzliste2"/>
    <w:uiPriority w:val="26"/>
    <w:qFormat/>
    <w:rsid w:val="00FA5B94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openxmlformats.org/officeDocument/2006/relationships/customXml" Target="../customXml/item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D46A98FAEA4390B45C8DCC87655B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D66B30-2DEB-4373-AD9B-F7EEF37C4958}"/>
      </w:docPartPr>
      <w:docPartBody>
        <w:p w:rsidR="00806A60" w:rsidRDefault="00D132E7">
          <w:pPr>
            <w:pStyle w:val="72D46A98FAEA4390B45C8DCC87655B9D"/>
          </w:pPr>
          <w:r w:rsidRPr="00920F0F">
            <w:rPr>
              <w:rStyle w:val="Platzhaltertext"/>
            </w:rPr>
            <w:t>[Titel (mit Dokumenteigenschaft verknüpft, ggf. mehrzeilig)]</w:t>
          </w:r>
        </w:p>
      </w:docPartBody>
    </w:docPart>
    <w:docPart>
      <w:docPartPr>
        <w:name w:val="62F0430169314856BA463F9D1CB9FF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E43126-9F38-4BEF-BC15-3BE49EA080BD}"/>
      </w:docPartPr>
      <w:docPartBody>
        <w:p w:rsidR="00806A60" w:rsidRDefault="00D132E7">
          <w:pPr>
            <w:pStyle w:val="62F0430169314856BA463F9D1CB9FFD6"/>
          </w:pPr>
          <w:r w:rsidRPr="00B66445">
            <w:rPr>
              <w:rStyle w:val="Platzhaltertext"/>
            </w:rPr>
            <w:t>[Betreff</w:t>
          </w:r>
          <w:r>
            <w:rPr>
              <w:rStyle w:val="Platzhaltertext"/>
            </w:rPr>
            <w:t>/Untertitel (mit Dokumenteingeschaft verknüpft)</w:t>
          </w:r>
          <w:r w:rsidRPr="00B66445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CC1"/>
    <w:rsid w:val="00466CC1"/>
    <w:rsid w:val="00806A60"/>
    <w:rsid w:val="00D132E7"/>
    <w:rsid w:val="00D16E1F"/>
    <w:rsid w:val="00D2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000000" w:themeColor="text1"/>
    </w:rPr>
  </w:style>
  <w:style w:type="paragraph" w:customStyle="1" w:styleId="72D46A98FAEA4390B45C8DCC87655B9D">
    <w:name w:val="72D46A98FAEA4390B45C8DCC87655B9D"/>
  </w:style>
  <w:style w:type="paragraph" w:customStyle="1" w:styleId="62F0430169314856BA463F9D1CB9FFD6">
    <w:name w:val="62F0430169314856BA463F9D1CB9FF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777A7B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8575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BD562A-B365-4DBC-A2C2-29F7D4D57B17}"/>
</file>

<file path=customXml/itemProps4.xml><?xml version="1.0" encoding="utf-8"?>
<ds:datastoreItem xmlns:ds="http://schemas.openxmlformats.org/officeDocument/2006/customXml" ds:itemID="{C1FE5F51-AF7E-4C3B-B195-048563A441BF}"/>
</file>

<file path=customXml/itemProps5.xml><?xml version="1.0" encoding="utf-8"?>
<ds:datastoreItem xmlns:ds="http://schemas.openxmlformats.org/officeDocument/2006/customXml" ds:itemID="{918D58D1-0B30-4223-BC9B-2845F331091D}"/>
</file>

<file path=docProps/app.xml><?xml version="1.0" encoding="utf-8"?>
<Properties xmlns="http://schemas.openxmlformats.org/officeDocument/2006/extended-properties" xmlns:vt="http://schemas.openxmlformats.org/officeDocument/2006/docPropsVTypes">
  <Template>Berlin TXL Vertrags-Vorlage(1)</Template>
  <TotalTime>0</TotalTime>
  <Pages>2</Pages>
  <Words>238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Bonso</dc:creator>
  <cp:keywords/>
  <dc:description/>
  <cp:lastModifiedBy>Judith Bonso</cp:lastModifiedBy>
  <cp:revision>2</cp:revision>
  <cp:lastPrinted>2026-06-18T13:01:00Z</cp:lastPrinted>
  <dcterms:created xsi:type="dcterms:W3CDTF">2026-07-27T08:07:00Z</dcterms:created>
  <dcterms:modified xsi:type="dcterms:W3CDTF">2026-07-27T08:07:00Z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