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olors2.xml" ContentType="application/vnd.ms-office.chartcolorstyle+xml"/>
  <Override PartName="/word/charts/style2.xml" ContentType="application/vnd.ms-office.chartstyle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89D5" w14:textId="17C9407C" w:rsidR="00770FB1" w:rsidRPr="00F76C0E" w:rsidRDefault="00491DE1" w:rsidP="00741C23">
      <w:pPr>
        <w:pStyle w:val="Titelklein"/>
      </w:pPr>
      <w:sdt>
        <w:sdtPr>
          <w:alias w:val="Dokument-Titel"/>
          <w:tag w:val=""/>
          <w:id w:val="1973545342"/>
          <w:placeholder>
            <w:docPart w:val="AA77337CC2C64E9AA6ADC85FD5591C43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C413D7" w:rsidRPr="00F76C0E">
            <w:rPr>
              <w:rStyle w:val="Platzhaltertext"/>
            </w:rPr>
            <w:t>[</w:t>
          </w:r>
          <w:r w:rsidR="00574253" w:rsidRPr="00F76C0E">
            <w:rPr>
              <w:rStyle w:val="Platzhaltertext"/>
            </w:rPr>
            <w:t xml:space="preserve">Titel (mit </w:t>
          </w:r>
          <w:r w:rsidR="00B67F61" w:rsidRPr="00F76C0E">
            <w:rPr>
              <w:rStyle w:val="Platzhaltertext"/>
            </w:rPr>
            <w:t>Dokumente</w:t>
          </w:r>
          <w:r w:rsidR="00574253" w:rsidRPr="00F76C0E">
            <w:rPr>
              <w:rStyle w:val="Platzhaltertext"/>
            </w:rPr>
            <w:t>igenschaft verknüpft</w:t>
          </w:r>
          <w:r w:rsidR="00915546" w:rsidRPr="00F76C0E">
            <w:rPr>
              <w:rStyle w:val="Platzhaltertext"/>
            </w:rPr>
            <w:t>, ggf. mehrzeilig</w:t>
          </w:r>
          <w:r w:rsidR="00574253" w:rsidRPr="00F76C0E">
            <w:rPr>
              <w:rStyle w:val="Platzhaltertext"/>
            </w:rPr>
            <w:t>)</w:t>
          </w:r>
          <w:r w:rsidR="00C413D7" w:rsidRPr="00F76C0E">
            <w:rPr>
              <w:rStyle w:val="Platzhaltertext"/>
            </w:rPr>
            <w:t>]</w:t>
          </w:r>
        </w:sdtContent>
      </w:sdt>
      <w:r w:rsidR="00C413D7" w:rsidRPr="00F76C0E">
        <w:t xml:space="preserve"> </w:t>
      </w:r>
    </w:p>
    <w:p w14:paraId="1E9D9A08" w14:textId="6BF9A3BA" w:rsidR="00666C39" w:rsidRPr="00F76C0E" w:rsidRDefault="00491DE1" w:rsidP="006318B4">
      <w:pPr>
        <w:pStyle w:val="Untertitelklein"/>
      </w:pPr>
      <w:sdt>
        <w:sdtPr>
          <w:alias w:val="Betreff"/>
          <w:tag w:val=""/>
          <w:id w:val="-716430616"/>
          <w:placeholder>
            <w:docPart w:val="34841CB6DEFE4499AE1FF0A5D6B466E0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83377C" w:rsidRPr="00F76C0E">
            <w:rPr>
              <w:rStyle w:val="Platzhaltertext"/>
            </w:rPr>
            <w:t>[Betreff/Untertitel (mit Dokumenteingeschaft verknüpft)]</w:t>
          </w:r>
        </w:sdtContent>
      </w:sdt>
      <w:r w:rsidR="0083377C" w:rsidRPr="00F76C0E">
        <w:t xml:space="preserve"> </w:t>
      </w:r>
    </w:p>
    <w:p w14:paraId="1F2ADCBB" w14:textId="630B156C" w:rsidR="000D615C" w:rsidRPr="00F76C0E" w:rsidRDefault="00491DE1" w:rsidP="00741C23">
      <w:pPr>
        <w:pStyle w:val="KeinLeerraum"/>
      </w:pPr>
      <w:sdt>
        <w:sdtPr>
          <w:id w:val="909500424"/>
          <w:placeholder>
            <w:docPart w:val="7BCBE112B4A04B43BA3147067BAD619B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[Bereich/Abteilung]</w:t>
          </w:r>
        </w:sdtContent>
      </w:sdt>
      <w:r w:rsidR="0083377C" w:rsidRPr="00F76C0E">
        <w:t xml:space="preserve"> </w:t>
      </w:r>
    </w:p>
    <w:p w14:paraId="4A62B1C6" w14:textId="77777777" w:rsidR="000D615C" w:rsidRPr="00F76C0E" w:rsidRDefault="00491DE1" w:rsidP="00741C23">
      <w:sdt>
        <w:sdtPr>
          <w:id w:val="-436144328"/>
          <w:placeholder>
            <w:docPart w:val="18212B78E85F4FA7ABCE4F41E7C4528C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[Ansprechperson]</w:t>
          </w:r>
        </w:sdtContent>
      </w:sdt>
      <w:r w:rsidR="0083377C" w:rsidRPr="00F76C0E">
        <w:t xml:space="preserve"> </w:t>
      </w:r>
    </w:p>
    <w:p w14:paraId="474AC97A" w14:textId="3B41BE01" w:rsidR="00AE0ACD" w:rsidRDefault="00491DE1" w:rsidP="00741C23">
      <w:sdt>
        <w:sdtPr>
          <w:alias w:val="Veröffentlichungsdatum"/>
          <w:tag w:val=""/>
          <w:id w:val="-1126774948"/>
          <w:placeholder>
            <w:docPart w:val="32EA8D38CD6943BDB00CA1A42B94FB90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 w:fullDate="2026-06-10T00:00:00Z">
            <w:dateFormat w:val="d. MMMM yyyy"/>
            <w:lid w:val="de-DE"/>
            <w:storeMappedDataAs w:val="text"/>
            <w:calendar w:val="gregorian"/>
          </w:date>
        </w:sdtPr>
        <w:sdtEndPr/>
        <w:sdtContent>
          <w:r w:rsidR="00BF24CD" w:rsidRPr="00F76C0E">
            <w:rPr>
              <w:rStyle w:val="Platzhaltertext"/>
            </w:rPr>
            <w:t>[T. Monat JJJJ]</w:t>
          </w:r>
        </w:sdtContent>
      </w:sdt>
      <w:r w:rsidR="00BF24CD" w:rsidRPr="00F76C0E">
        <w:t xml:space="preserve"> </w:t>
      </w:r>
      <w:r w:rsidR="0083377C" w:rsidRPr="00F76C0E">
        <w:t xml:space="preserve">| </w:t>
      </w:r>
      <w:sdt>
        <w:sdtPr>
          <w:id w:val="-177268713"/>
          <w:placeholder>
            <w:docPart w:val="D730734A69D245AABCC92443D3F8AED0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[Version]</w:t>
          </w:r>
        </w:sdtContent>
      </w:sdt>
      <w:r w:rsidR="0083377C" w:rsidRPr="00F76C0E">
        <w:t xml:space="preserve"> </w:t>
      </w:r>
    </w:p>
    <w:p w14:paraId="06929979" w14:textId="77777777" w:rsidR="00404CEB" w:rsidRPr="00F76C0E" w:rsidRDefault="00404CEB" w:rsidP="00B77358">
      <w:pPr>
        <w:pStyle w:val="IVZberschriftklein"/>
      </w:pPr>
      <w:bookmarkStart w:id="0" w:name="_Toc231493699"/>
      <w:bookmarkStart w:id="1" w:name="_Hlk9440027"/>
      <w:r w:rsidRPr="00F76C0E">
        <w:t>Inhalt</w:t>
      </w:r>
    </w:p>
    <w:sdt>
      <w:sdtPr>
        <w:id w:val="1618258504"/>
        <w:docPartObj>
          <w:docPartGallery w:val="Table of Contents"/>
          <w:docPartUnique/>
        </w:docPartObj>
      </w:sdtPr>
      <w:sdtEndPr/>
      <w:sdtContent>
        <w:p w14:paraId="41FB9801" w14:textId="65EB2958" w:rsidR="00741C23" w:rsidRDefault="00712D6C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r w:rsidRPr="00F76C0E">
            <w:rPr>
              <w:b/>
            </w:rPr>
            <w:fldChar w:fldCharType="begin"/>
          </w:r>
          <w:r w:rsidRPr="00F76C0E">
            <w:instrText xml:space="preserve"> TOC \o "1-3" \h \z \u </w:instrText>
          </w:r>
          <w:r w:rsidRPr="00F76C0E">
            <w:rPr>
              <w:b/>
            </w:rPr>
            <w:fldChar w:fldCharType="separate"/>
          </w:r>
          <w:hyperlink w:anchor="_Toc234224167" w:history="1">
            <w:r w:rsidR="00741C23" w:rsidRPr="0008795C">
              <w:rPr>
                <w:rStyle w:val="Hyperlink"/>
                <w:noProof/>
              </w:rPr>
              <w:t>Abbildungsverzeichnis</w:t>
            </w:r>
            <w:r w:rsidR="00741C23">
              <w:rPr>
                <w:noProof/>
                <w:webHidden/>
              </w:rPr>
              <w:tab/>
            </w:r>
            <w:r w:rsidR="00741C23">
              <w:rPr>
                <w:noProof/>
                <w:webHidden/>
              </w:rPr>
              <w:fldChar w:fldCharType="begin"/>
            </w:r>
            <w:r w:rsidR="00741C23">
              <w:rPr>
                <w:noProof/>
                <w:webHidden/>
              </w:rPr>
              <w:instrText xml:space="preserve"> PAGEREF _Toc234224167 \h </w:instrText>
            </w:r>
            <w:r w:rsidR="00741C23">
              <w:rPr>
                <w:noProof/>
                <w:webHidden/>
              </w:rPr>
            </w:r>
            <w:r w:rsidR="00741C23">
              <w:rPr>
                <w:noProof/>
                <w:webHidden/>
              </w:rPr>
              <w:fldChar w:fldCharType="separate"/>
            </w:r>
            <w:r w:rsidR="00741C23">
              <w:rPr>
                <w:noProof/>
                <w:webHidden/>
              </w:rPr>
              <w:t>1</w:t>
            </w:r>
            <w:r w:rsidR="00741C23">
              <w:rPr>
                <w:noProof/>
                <w:webHidden/>
              </w:rPr>
              <w:fldChar w:fldCharType="end"/>
            </w:r>
          </w:hyperlink>
        </w:p>
        <w:p w14:paraId="6C0330DB" w14:textId="0E4365D1" w:rsidR="00741C23" w:rsidRDefault="00741C23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68" w:history="1">
            <w:r w:rsidRPr="0008795C">
              <w:rPr>
                <w:rStyle w:val="Hyperlink"/>
                <w:noProof/>
              </w:rPr>
              <w:t>Tabellenverzeichnis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6413C" w14:textId="55783AE1" w:rsidR="00741C23" w:rsidRDefault="00741C23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69" w:history="1">
            <w:r w:rsidRPr="0008795C">
              <w:rPr>
                <w:rStyle w:val="Hyperlink"/>
                <w:noProof/>
              </w:rPr>
              <w:t>Formatvorlage „Ü1 klein“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1886B" w14:textId="0846FC64" w:rsidR="00741C23" w:rsidRDefault="00741C23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0" w:history="1">
            <w:r w:rsidRPr="0008795C">
              <w:rPr>
                <w:rStyle w:val="Hyperlink"/>
                <w:noProof/>
              </w:rPr>
              <w:t>Formatvorlage „Ü2 klein“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B40BE" w14:textId="7B94AFA9" w:rsidR="00741C23" w:rsidRDefault="00741C23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1" w:history="1">
            <w:r w:rsidRPr="0008795C">
              <w:rPr>
                <w:rStyle w:val="Hyperlink"/>
                <w:noProof/>
              </w:rPr>
              <w:t>Formatvorlage „Ü3 klein“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FAAFE" w14:textId="07AF8DA8" w:rsidR="00741C23" w:rsidRDefault="00741C23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2" w:history="1">
            <w:r w:rsidRPr="0008795C">
              <w:rPr>
                <w:rStyle w:val="Hyperlink"/>
                <w:noProof/>
              </w:rPr>
              <w:t>1.</w:t>
            </w:r>
            <w:r>
              <w:rPr>
                <w:b w:val="0"/>
                <w:noProof/>
                <w:kern w:val="2"/>
                <w:sz w:val="24"/>
                <w:szCs w:val="24"/>
                <w:lang w:eastAsia="de-DE"/>
                <w14:ligatures w14:val="standardContextual"/>
              </w:rPr>
              <w:tab/>
            </w:r>
            <w:r w:rsidRPr="0008795C">
              <w:rPr>
                <w:rStyle w:val="Hyperlink"/>
                <w:noProof/>
              </w:rPr>
              <w:t>Ü1 klein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F9063" w14:textId="6F44F40F" w:rsidR="00741C23" w:rsidRDefault="00741C23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3" w:history="1">
            <w:r w:rsidRPr="0008795C">
              <w:rPr>
                <w:rStyle w:val="Hyperlink"/>
                <w:noProof/>
              </w:rPr>
              <w:t>1.1</w:t>
            </w:r>
            <w:r>
              <w:rPr>
                <w:noProof/>
                <w:kern w:val="2"/>
                <w:sz w:val="24"/>
                <w:szCs w:val="24"/>
                <w:lang w:eastAsia="de-DE"/>
                <w14:ligatures w14:val="standardContextual"/>
              </w:rPr>
              <w:tab/>
            </w:r>
            <w:r w:rsidRPr="0008795C">
              <w:rPr>
                <w:rStyle w:val="Hyperlink"/>
                <w:noProof/>
              </w:rPr>
              <w:t>Ü2 klein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3160E" w14:textId="016BB0C9" w:rsidR="00741C23" w:rsidRDefault="00741C23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4" w:history="1">
            <w:r w:rsidRPr="0008795C">
              <w:rPr>
                <w:rStyle w:val="Hyperlink"/>
                <w:noProof/>
              </w:rPr>
              <w:t>1.1.1 Ü3 klein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20D19" w14:textId="42ADBB71" w:rsidR="00741C23" w:rsidRDefault="00741C23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5" w:history="1">
            <w:r w:rsidRPr="0008795C">
              <w:rPr>
                <w:rStyle w:val="Hyperlink"/>
                <w:noProof/>
              </w:rPr>
              <w:t>Listenformat „Aufzählungszeichen“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D5525" w14:textId="0101003C" w:rsidR="00741C23" w:rsidRDefault="00741C23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6" w:history="1">
            <w:r w:rsidRPr="0008795C">
              <w:rPr>
                <w:rStyle w:val="Hyperlink"/>
                <w:noProof/>
              </w:rPr>
              <w:t>Listenformat „Listennumer“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836D8" w14:textId="2DF9BF48" w:rsidR="00741C23" w:rsidRDefault="00741C23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7" w:history="1">
            <w:r w:rsidRPr="0008795C">
              <w:rPr>
                <w:rStyle w:val="Hyperlink"/>
                <w:noProof/>
              </w:rPr>
              <w:t>Listenformat „Liste gemischt“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CE479" w14:textId="6E3F66F6" w:rsidR="00741C23" w:rsidRDefault="00741C23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8" w:history="1">
            <w:r w:rsidRPr="0008795C">
              <w:rPr>
                <w:rStyle w:val="Hyperlink"/>
                <w:noProof/>
              </w:rPr>
              <w:t>Listenformat „Liste jur.“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05ADED" w14:textId="58E70B72" w:rsidR="00741C23" w:rsidRDefault="00741C23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79" w:history="1">
            <w:r w:rsidRPr="0008795C">
              <w:rPr>
                <w:rStyle w:val="Hyperlink"/>
                <w:noProof/>
              </w:rPr>
              <w:t>Designfarben-Palette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E513C" w14:textId="7E108D19" w:rsidR="00741C23" w:rsidRDefault="00741C23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4180" w:history="1">
            <w:r w:rsidRPr="0008795C">
              <w:rPr>
                <w:rStyle w:val="Hyperlink"/>
                <w:noProof/>
              </w:rPr>
              <w:t>Diagramme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_Toc234224180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42BEE" w14:textId="55AF5977" w:rsidR="00712D6C" w:rsidRPr="00F76C0E" w:rsidRDefault="00712D6C" w:rsidP="001D311F">
          <w:r w:rsidRPr="00F76C0E">
            <w:fldChar w:fldCharType="end"/>
          </w:r>
        </w:p>
      </w:sdtContent>
    </w:sdt>
    <w:p w14:paraId="0BA63224" w14:textId="77777777" w:rsidR="00712D6C" w:rsidRPr="00F76C0E" w:rsidRDefault="00712D6C" w:rsidP="00B77358">
      <w:pPr>
        <w:pStyle w:val="Verzeichnisberschriftklein"/>
      </w:pPr>
      <w:bookmarkStart w:id="2" w:name="_Toc234224167"/>
      <w:r w:rsidRPr="00F76C0E">
        <w:t>Abbildungsverzeichnis</w:t>
      </w:r>
      <w:bookmarkEnd w:id="2"/>
    </w:p>
    <w:p w14:paraId="702053CD" w14:textId="0418DC0E" w:rsidR="00741C23" w:rsidRDefault="00C8143F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r w:rsidRPr="00F76C0E">
        <w:fldChar w:fldCharType="begin"/>
      </w:r>
      <w:r w:rsidRPr="00F76C0E">
        <w:instrText xml:space="preserve"> TOC \h \z \c "Abbildung" </w:instrText>
      </w:r>
      <w:r w:rsidRPr="00F76C0E">
        <w:fldChar w:fldCharType="separate"/>
      </w:r>
      <w:hyperlink w:anchor="_Toc234224181" w:history="1">
        <w:r w:rsidR="00741C23" w:rsidRPr="00C83210">
          <w:rPr>
            <w:rStyle w:val="Hyperlink"/>
            <w:noProof/>
          </w:rPr>
          <w:t>Abbildung 1: Formatvorlage „Beschriftung“ unter Bild in Absatz mit Formatvorlage „Abbildung“</w:t>
        </w:r>
        <w:r w:rsidR="00741C23">
          <w:rPr>
            <w:noProof/>
            <w:webHidden/>
          </w:rPr>
          <w:tab/>
        </w:r>
        <w:r w:rsidR="00741C23">
          <w:rPr>
            <w:noProof/>
            <w:webHidden/>
          </w:rPr>
          <w:fldChar w:fldCharType="begin"/>
        </w:r>
        <w:r w:rsidR="00741C23">
          <w:rPr>
            <w:noProof/>
            <w:webHidden/>
          </w:rPr>
          <w:instrText xml:space="preserve"> PAGEREF _Toc234224181 \h </w:instrText>
        </w:r>
        <w:r w:rsidR="00741C23">
          <w:rPr>
            <w:noProof/>
            <w:webHidden/>
          </w:rPr>
        </w:r>
        <w:r w:rsidR="00741C23">
          <w:rPr>
            <w:noProof/>
            <w:webHidden/>
          </w:rPr>
          <w:fldChar w:fldCharType="separate"/>
        </w:r>
        <w:r w:rsidR="00741C23">
          <w:rPr>
            <w:noProof/>
            <w:webHidden/>
          </w:rPr>
          <w:t>2</w:t>
        </w:r>
        <w:r w:rsidR="00741C23">
          <w:rPr>
            <w:noProof/>
            <w:webHidden/>
          </w:rPr>
          <w:fldChar w:fldCharType="end"/>
        </w:r>
      </w:hyperlink>
    </w:p>
    <w:p w14:paraId="233BD603" w14:textId="567C2C57" w:rsidR="00741C23" w:rsidRDefault="00741C23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4182" w:history="1">
        <w:r w:rsidRPr="00C83210">
          <w:rPr>
            <w:rStyle w:val="Hyperlink"/>
            <w:noProof/>
          </w:rPr>
          <w:t>Abbildung 2: Designfarben-Palette der Vorlage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_Toc234224182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98DF25A" w14:textId="32B08FE8" w:rsidR="00741C23" w:rsidRDefault="00741C23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4183" w:history="1">
        <w:r w:rsidRPr="00C83210">
          <w:rPr>
            <w:rStyle w:val="Hyperlink"/>
            <w:noProof/>
          </w:rPr>
          <w:t>Abbildung 3: Ringdiagramm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_Toc234224183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597488D" w14:textId="63026F92" w:rsidR="00741C23" w:rsidRDefault="00741C23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4184" w:history="1">
        <w:r w:rsidRPr="00C83210">
          <w:rPr>
            <w:rStyle w:val="Hyperlink"/>
            <w:noProof/>
          </w:rPr>
          <w:t>Abbildung 4: Liniendiagramm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_Toc234224184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D7D1C42" w14:textId="77C72B9A" w:rsidR="00377D97" w:rsidRPr="00F76C0E" w:rsidRDefault="00C8143F" w:rsidP="00B77358">
      <w:pPr>
        <w:pStyle w:val="Verzeichnisberschriftklein"/>
      </w:pPr>
      <w:r w:rsidRPr="00F76C0E">
        <w:fldChar w:fldCharType="end"/>
      </w:r>
      <w:bookmarkStart w:id="3" w:name="_Toc234224168"/>
      <w:r w:rsidR="00377D97" w:rsidRPr="00F76C0E">
        <w:t>Tabellenverzeichnis</w:t>
      </w:r>
      <w:bookmarkEnd w:id="3"/>
    </w:p>
    <w:p w14:paraId="02C608F6" w14:textId="469C2F10" w:rsidR="00741C23" w:rsidRDefault="005501C6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r w:rsidRPr="00F76C0E">
        <w:fldChar w:fldCharType="begin"/>
      </w:r>
      <w:r w:rsidRPr="00F76C0E">
        <w:instrText xml:space="preserve"> TOC \h \z \c "Tabelle" </w:instrText>
      </w:r>
      <w:r w:rsidRPr="00F76C0E">
        <w:fldChar w:fldCharType="separate"/>
      </w:r>
      <w:hyperlink w:anchor="_Toc234224185" w:history="1">
        <w:r w:rsidR="00741C23" w:rsidRPr="00AE4FB4">
          <w:rPr>
            <w:rStyle w:val="Hyperlink"/>
            <w:noProof/>
          </w:rPr>
          <w:t>Tabelle 1: Standard-Tabelle mit Tabellenformatoptionen „Kopfzeile“, „Erste Spalte“ und „Gebänderte Zeilen“ (Standard nach dem Einfügen)</w:t>
        </w:r>
        <w:r w:rsidR="00741C23">
          <w:rPr>
            <w:noProof/>
            <w:webHidden/>
          </w:rPr>
          <w:tab/>
        </w:r>
        <w:r w:rsidR="00741C23">
          <w:rPr>
            <w:noProof/>
            <w:webHidden/>
          </w:rPr>
          <w:fldChar w:fldCharType="begin"/>
        </w:r>
        <w:r w:rsidR="00741C23">
          <w:rPr>
            <w:noProof/>
            <w:webHidden/>
          </w:rPr>
          <w:instrText xml:space="preserve"> PAGEREF _Toc234224185 \h </w:instrText>
        </w:r>
        <w:r w:rsidR="00741C23">
          <w:rPr>
            <w:noProof/>
            <w:webHidden/>
          </w:rPr>
        </w:r>
        <w:r w:rsidR="00741C23">
          <w:rPr>
            <w:noProof/>
            <w:webHidden/>
          </w:rPr>
          <w:fldChar w:fldCharType="separate"/>
        </w:r>
        <w:r w:rsidR="00741C23">
          <w:rPr>
            <w:noProof/>
            <w:webHidden/>
          </w:rPr>
          <w:t>4</w:t>
        </w:r>
        <w:r w:rsidR="00741C23">
          <w:rPr>
            <w:noProof/>
            <w:webHidden/>
          </w:rPr>
          <w:fldChar w:fldCharType="end"/>
        </w:r>
      </w:hyperlink>
    </w:p>
    <w:p w14:paraId="02528835" w14:textId="017AB812" w:rsidR="00741C23" w:rsidRDefault="00741C23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4186" w:history="1">
        <w:r w:rsidRPr="00AE4FB4">
          <w:rPr>
            <w:rStyle w:val="Hyperlink"/>
            <w:noProof/>
          </w:rPr>
          <w:t>Tabelle 2: Tabellenformat "Text-Tabelle" mit Standard-Tabellenformatoptionen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_Toc234224186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F39A5C7" w14:textId="33400DA2" w:rsidR="00377D97" w:rsidRDefault="005501C6" w:rsidP="00377D97">
      <w:r w:rsidRPr="00F76C0E">
        <w:lastRenderedPageBreak/>
        <w:fldChar w:fldCharType="end"/>
      </w:r>
    </w:p>
    <w:p w14:paraId="1199C2C0" w14:textId="214082D9" w:rsidR="000626A2" w:rsidRDefault="00534DD5" w:rsidP="00B77358">
      <w:pPr>
        <w:pStyle w:val="1klein"/>
      </w:pPr>
      <w:bookmarkStart w:id="4" w:name="_Toc234224169"/>
      <w:bookmarkEnd w:id="0"/>
      <w:r>
        <w:t>Formatvorlage „Ü1</w:t>
      </w:r>
      <w:r w:rsidR="00B77358">
        <w:t xml:space="preserve"> klein</w:t>
      </w:r>
      <w:r>
        <w:t>“</w:t>
      </w:r>
      <w:bookmarkEnd w:id="4"/>
    </w:p>
    <w:p w14:paraId="4A415E38" w14:textId="440B1E0F" w:rsidR="00534DD5" w:rsidRPr="00534DD5" w:rsidRDefault="00534DD5" w:rsidP="00534DD5">
      <w:pPr>
        <w:pStyle w:val="Intro"/>
      </w:pPr>
      <w:r>
        <w:t>Formatvorlage „Intro“</w:t>
      </w:r>
    </w:p>
    <w:p w14:paraId="2752C71A" w14:textId="6F24213D" w:rsidR="00F4292D" w:rsidRDefault="00F4292D" w:rsidP="00F4292D">
      <w:bookmarkStart w:id="5" w:name="_Toc231493700"/>
      <w:r w:rsidRPr="00F76C0E">
        <w:t xml:space="preserve">Formatvorlage „Standard“ </w:t>
      </w:r>
    </w:p>
    <w:p w14:paraId="34E78B8E" w14:textId="350287CF" w:rsidR="000626A2" w:rsidRPr="00F76C0E" w:rsidRDefault="00F4292D" w:rsidP="00B77358">
      <w:pPr>
        <w:pStyle w:val="2klein"/>
      </w:pPr>
      <w:bookmarkStart w:id="6" w:name="_Toc234224170"/>
      <w:r>
        <w:t>Formatvorlage „</w:t>
      </w:r>
      <w:r w:rsidR="00B77358">
        <w:t>Ü2 klein</w:t>
      </w:r>
      <w:r>
        <w:t>“</w:t>
      </w:r>
      <w:bookmarkEnd w:id="6"/>
      <w:r w:rsidR="000626A2" w:rsidRPr="00F76C0E">
        <w:t xml:space="preserve"> </w:t>
      </w:r>
      <w:bookmarkEnd w:id="5"/>
    </w:p>
    <w:p w14:paraId="2DACEC77" w14:textId="798CF339" w:rsidR="00F4292D" w:rsidRDefault="00F4292D" w:rsidP="00F4292D">
      <w:r w:rsidRPr="00F76C0E">
        <w:t xml:space="preserve">Formatvorlage „Standard“ </w:t>
      </w:r>
    </w:p>
    <w:p w14:paraId="34E8E8E5" w14:textId="77777777" w:rsidR="00C8143F" w:rsidRPr="00F76C0E" w:rsidRDefault="000D43D5" w:rsidP="00C8143F">
      <w:pPr>
        <w:pStyle w:val="Abbildung"/>
      </w:pPr>
      <w:r w:rsidRPr="00F76C0E">
        <w:rPr>
          <w:noProof/>
        </w:rPr>
        <w:drawing>
          <wp:inline distT="0" distB="0" distL="0" distR="0" wp14:anchorId="103A41BF" wp14:editId="3FBA5031">
            <wp:extent cx="5753100" cy="2876550"/>
            <wp:effectExtent l="0" t="0" r="0" b="0"/>
            <wp:docPr id="1122581430" name="Grafik 1" descr="Luftbild Flughafengelände Berlin Te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581430" name="Grafik 1" descr="Luftbild Flughafengelände Berlin Teg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B6FE2" w14:textId="1B6B6528" w:rsidR="00C8143F" w:rsidRPr="00F76C0E" w:rsidRDefault="00C8143F" w:rsidP="00FD2ED5">
      <w:pPr>
        <w:pStyle w:val="Beschriftung"/>
      </w:pPr>
      <w:bookmarkStart w:id="7" w:name="_Toc234224181"/>
      <w:r w:rsidRPr="00F76C0E">
        <w:t xml:space="preserve">Abbildung </w:t>
      </w:r>
      <w:fldSimple w:instr=" SEQ Abbildung \* ARABIC ">
        <w:r w:rsidR="00534DD5">
          <w:rPr>
            <w:noProof/>
          </w:rPr>
          <w:t>1</w:t>
        </w:r>
      </w:fldSimple>
      <w:r w:rsidRPr="00F76C0E">
        <w:t xml:space="preserve">: </w:t>
      </w:r>
      <w:r w:rsidR="00FD2ED5" w:rsidRPr="00F76C0E">
        <w:t>Formatvorlage „Beschriftung“ unter Bild in Absatz mit Formatvorlage „Abbildung“</w:t>
      </w:r>
      <w:bookmarkEnd w:id="7"/>
      <w:r w:rsidR="00FD2ED5" w:rsidRPr="00F76C0E">
        <w:t xml:space="preserve"> </w:t>
      </w:r>
    </w:p>
    <w:p w14:paraId="11401103" w14:textId="77777777" w:rsidR="00FD2ED5" w:rsidRPr="00F76C0E" w:rsidRDefault="00FD2ED5" w:rsidP="00FD2ED5">
      <w:pPr>
        <w:pStyle w:val="Beschriftung"/>
      </w:pPr>
      <w:r w:rsidRPr="00F76C0E">
        <w:t xml:space="preserve">(Textfarbe ist absichtlich </w:t>
      </w:r>
      <w:proofErr w:type="gramStart"/>
      <w:r w:rsidRPr="00F76C0E">
        <w:t>Rot</w:t>
      </w:r>
      <w:proofErr w:type="gramEnd"/>
      <w:r w:rsidRPr="00F76C0E">
        <w:t>, damit das als spezielles Format sichtbar ist und in den leeren Absatz ein Hinweis auf das gewünschte/fehlende Bild eingetragen werden kann)</w:t>
      </w:r>
      <w:r w:rsidR="00493446" w:rsidRPr="00F76C0E">
        <w:t>.</w:t>
      </w:r>
      <w:r w:rsidR="000D43D5" w:rsidRPr="00F76C0E">
        <w:t xml:space="preserve"> © Berlin TXL Management GmbH</w:t>
      </w:r>
    </w:p>
    <w:p w14:paraId="5DF857A9" w14:textId="2F5BC061" w:rsidR="00F4292D" w:rsidRDefault="00F4292D" w:rsidP="00F4292D">
      <w:bookmarkStart w:id="8" w:name="_Toc231493701"/>
      <w:bookmarkEnd w:id="1"/>
      <w:r w:rsidRPr="00F76C0E">
        <w:t xml:space="preserve">Formatvorlage „Standard“ </w:t>
      </w:r>
    </w:p>
    <w:p w14:paraId="6C47923D" w14:textId="60F7CCFD" w:rsidR="000626A2" w:rsidRDefault="00F4292D" w:rsidP="00B77358">
      <w:pPr>
        <w:pStyle w:val="3klein"/>
      </w:pPr>
      <w:bookmarkStart w:id="9" w:name="_Toc234224171"/>
      <w:r>
        <w:t>Formatvorlage „</w:t>
      </w:r>
      <w:r w:rsidR="00B77358">
        <w:t>Ü3 klein</w:t>
      </w:r>
      <w:r>
        <w:t>“</w:t>
      </w:r>
      <w:bookmarkEnd w:id="9"/>
      <w:r w:rsidR="000626A2" w:rsidRPr="00F76C0E">
        <w:t xml:space="preserve"> </w:t>
      </w:r>
      <w:bookmarkEnd w:id="8"/>
    </w:p>
    <w:p w14:paraId="259E073A" w14:textId="25EE1511" w:rsidR="00AD168A" w:rsidRDefault="00AD168A" w:rsidP="00AD168A">
      <w:pPr>
        <w:pStyle w:val="Zwischenberschrift"/>
      </w:pPr>
      <w:r>
        <w:t>Formatvorlage „Zwischenüberschrift“ (entspricht „</w:t>
      </w:r>
      <w:r w:rsidR="00B77358">
        <w:t>Ü3 klein</w:t>
      </w:r>
      <w:r w:rsidR="00534DD5">
        <w:t>“, kommt aber nicht ins IVZ</w:t>
      </w:r>
      <w:r w:rsidR="00687CC8">
        <w:t>)</w:t>
      </w:r>
    </w:p>
    <w:p w14:paraId="24F3B3FD" w14:textId="2BFCFC79" w:rsidR="00687CC8" w:rsidRDefault="00687CC8" w:rsidP="00687CC8">
      <w:r w:rsidRPr="00F76C0E">
        <w:t xml:space="preserve">Formatvorlage „Standard“ </w:t>
      </w:r>
    </w:p>
    <w:p w14:paraId="073C15F5" w14:textId="5153DB2D" w:rsidR="007B228C" w:rsidRPr="00F76C0E" w:rsidRDefault="007B228C" w:rsidP="00B77358">
      <w:pPr>
        <w:pStyle w:val="1kleinnum"/>
      </w:pPr>
      <w:bookmarkStart w:id="10" w:name="_Toc234224172"/>
      <w:r w:rsidRPr="00F76C0E">
        <w:t xml:space="preserve">Ü1 </w:t>
      </w:r>
      <w:r w:rsidR="00B77358">
        <w:t xml:space="preserve">klein </w:t>
      </w:r>
      <w:r w:rsidRPr="00F76C0E">
        <w:t>num</w:t>
      </w:r>
      <w:r w:rsidR="00534DD5">
        <w:t>.</w:t>
      </w:r>
      <w:bookmarkEnd w:id="10"/>
    </w:p>
    <w:p w14:paraId="272309AF" w14:textId="14D7D55F" w:rsidR="007B228C" w:rsidRPr="00F76C0E" w:rsidRDefault="007B228C" w:rsidP="00B77358">
      <w:pPr>
        <w:pStyle w:val="2kleinnum"/>
      </w:pPr>
      <w:bookmarkStart w:id="11" w:name="_Toc234224173"/>
      <w:r w:rsidRPr="00F76C0E">
        <w:t xml:space="preserve">Ü2 </w:t>
      </w:r>
      <w:r w:rsidR="00B77358">
        <w:t xml:space="preserve">klein </w:t>
      </w:r>
      <w:r w:rsidRPr="00F76C0E">
        <w:t>num.</w:t>
      </w:r>
      <w:bookmarkEnd w:id="11"/>
      <w:r w:rsidRPr="00F76C0E">
        <w:t xml:space="preserve"> </w:t>
      </w:r>
    </w:p>
    <w:p w14:paraId="06374277" w14:textId="56D13562" w:rsidR="007B228C" w:rsidRPr="00F76C0E" w:rsidRDefault="007B228C" w:rsidP="00B77358">
      <w:pPr>
        <w:pStyle w:val="3kleinnum"/>
      </w:pPr>
      <w:bookmarkStart w:id="12" w:name="_Toc234224174"/>
      <w:r w:rsidRPr="00F76C0E">
        <w:t xml:space="preserve">Ü3 </w:t>
      </w:r>
      <w:r w:rsidR="00B77358">
        <w:t xml:space="preserve">klein </w:t>
      </w:r>
      <w:r w:rsidRPr="00F76C0E">
        <w:t>num.</w:t>
      </w:r>
      <w:bookmarkEnd w:id="12"/>
      <w:r w:rsidRPr="00F76C0E">
        <w:t xml:space="preserve"> </w:t>
      </w:r>
    </w:p>
    <w:p w14:paraId="435AFA43" w14:textId="2E9164D2" w:rsidR="007B228C" w:rsidRDefault="007B228C" w:rsidP="007B228C">
      <w:r w:rsidRPr="00F76C0E">
        <w:t xml:space="preserve">Formatvorlage „Standard“ </w:t>
      </w:r>
    </w:p>
    <w:p w14:paraId="43EDE64C" w14:textId="77777777" w:rsidR="008B2D9A" w:rsidRPr="00F76C0E" w:rsidRDefault="008B2D9A" w:rsidP="000C0DF2">
      <w:pPr>
        <w:pStyle w:val="3klein"/>
      </w:pPr>
      <w:bookmarkStart w:id="13" w:name="_Toc234224175"/>
      <w:r w:rsidRPr="00F76C0E">
        <w:lastRenderedPageBreak/>
        <w:t>Listenformat „Aufzählungszeichen“</w:t>
      </w:r>
      <w:bookmarkEnd w:id="13"/>
    </w:p>
    <w:p w14:paraId="21075021" w14:textId="4BE694E1" w:rsidR="00B142C1" w:rsidRPr="00F76C0E" w:rsidRDefault="00E9042F" w:rsidP="00AA2879">
      <w:pPr>
        <w:pStyle w:val="Aufzhlungszeichen"/>
      </w:pPr>
      <w:r w:rsidRPr="00F76C0E">
        <w:t xml:space="preserve">Formatvorlage „Aufzählungszeichen“, Listenebene 1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  <w:r w:rsidR="00687CC8" w:rsidRPr="00F76C0E">
        <w:t xml:space="preserve"> </w:t>
      </w:r>
    </w:p>
    <w:p w14:paraId="3099C739" w14:textId="52825612" w:rsidR="00B142C1" w:rsidRPr="00F76C0E" w:rsidRDefault="00E9042F" w:rsidP="00984845">
      <w:pPr>
        <w:pStyle w:val="Aufzhlungszeichen"/>
        <w:numPr>
          <w:ilvl w:val="1"/>
          <w:numId w:val="16"/>
        </w:numPr>
      </w:pPr>
      <w:r w:rsidRPr="00F76C0E">
        <w:t xml:space="preserve">Formatvorlage „Aufzählungszeichen“, Listenebene 2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775EA65" w14:textId="013CEEAC" w:rsidR="00EE31D5" w:rsidRPr="00F76C0E" w:rsidRDefault="00E9042F" w:rsidP="00984845">
      <w:pPr>
        <w:pStyle w:val="Aufzhlungszeichen"/>
        <w:numPr>
          <w:ilvl w:val="2"/>
          <w:numId w:val="16"/>
        </w:numPr>
      </w:pPr>
      <w:r w:rsidRPr="00F76C0E">
        <w:t xml:space="preserve">Formatvorlage „Aufzählungszeichen“, Listenebene 3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>
        <w:t>.</w:t>
      </w:r>
    </w:p>
    <w:p w14:paraId="5B4F5579" w14:textId="77777777" w:rsidR="008B2D9A" w:rsidRPr="00F76C0E" w:rsidRDefault="008B2D9A" w:rsidP="000C0DF2">
      <w:pPr>
        <w:pStyle w:val="3klein"/>
      </w:pPr>
      <w:bookmarkStart w:id="14" w:name="_Toc234224176"/>
      <w:r w:rsidRPr="00F76C0E">
        <w:t>Listenformat „</w:t>
      </w:r>
      <w:proofErr w:type="spellStart"/>
      <w:r w:rsidRPr="00F76C0E">
        <w:t>Listennumer</w:t>
      </w:r>
      <w:proofErr w:type="spellEnd"/>
      <w:r w:rsidRPr="00F76C0E">
        <w:t>“</w:t>
      </w:r>
      <w:bookmarkEnd w:id="14"/>
    </w:p>
    <w:p w14:paraId="0D8EDFF2" w14:textId="4CDDD4B2" w:rsidR="00B142C1" w:rsidRPr="00F76C0E" w:rsidRDefault="005E241B" w:rsidP="0053687B">
      <w:pPr>
        <w:pStyle w:val="Listennummer"/>
      </w:pPr>
      <w:r w:rsidRPr="00F76C0E">
        <w:t xml:space="preserve">Formatvorlage „Listennummer“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3D320A5A" w14:textId="237F37FC" w:rsidR="00B142C1" w:rsidRPr="00F76C0E" w:rsidRDefault="005E241B" w:rsidP="0053687B">
      <w:pPr>
        <w:pStyle w:val="Listennummer"/>
        <w:numPr>
          <w:ilvl w:val="1"/>
          <w:numId w:val="21"/>
        </w:numPr>
      </w:pPr>
      <w:r w:rsidRPr="00F76C0E">
        <w:t>Formatvorlage „Listennummer“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D20141A" w14:textId="4EEE91D1" w:rsidR="00BA0594" w:rsidRPr="00F76C0E" w:rsidRDefault="005E241B" w:rsidP="0053687B">
      <w:pPr>
        <w:pStyle w:val="Listennummer"/>
        <w:numPr>
          <w:ilvl w:val="2"/>
          <w:numId w:val="21"/>
        </w:numPr>
      </w:pPr>
      <w:r w:rsidRPr="00F76C0E">
        <w:t xml:space="preserve">Formatvorlage „Listennummer“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7559743A" w14:textId="77777777" w:rsidR="008B2D9A" w:rsidRPr="00F76C0E" w:rsidRDefault="008B2D9A" w:rsidP="000C0DF2">
      <w:pPr>
        <w:pStyle w:val="3klein"/>
      </w:pPr>
      <w:bookmarkStart w:id="15" w:name="_Toc234224177"/>
      <w:r w:rsidRPr="00F76C0E">
        <w:t>Listenformat „Liste gemischt“</w:t>
      </w:r>
      <w:bookmarkEnd w:id="15"/>
    </w:p>
    <w:p w14:paraId="6360F8B6" w14:textId="500BFEDC" w:rsidR="00E87651" w:rsidRPr="00F76C0E" w:rsidRDefault="00E87651" w:rsidP="00B6078A">
      <w:pPr>
        <w:pStyle w:val="Listegemischt"/>
      </w:pPr>
      <w:r w:rsidRPr="00F76C0E">
        <w:t>Formatvorlage „</w:t>
      </w:r>
      <w:r w:rsidR="00F229C3" w:rsidRPr="00F76C0E">
        <w:t>Liste gemischt</w:t>
      </w:r>
      <w:r w:rsidRPr="00F76C0E">
        <w:t xml:space="preserve">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1A3241ED" w14:textId="380C20BE" w:rsidR="00E87651" w:rsidRPr="00F76C0E" w:rsidRDefault="00E87651" w:rsidP="00B6078A">
      <w:pPr>
        <w:pStyle w:val="Listegemischt"/>
        <w:numPr>
          <w:ilvl w:val="1"/>
          <w:numId w:val="22"/>
        </w:numPr>
      </w:pPr>
      <w:r w:rsidRPr="00F76C0E">
        <w:t>Formatvorlage „</w:t>
      </w:r>
      <w:r w:rsidR="00F229C3" w:rsidRPr="00F76C0E">
        <w:t>Liste gemischt</w:t>
      </w:r>
      <w:r w:rsidRPr="00F76C0E">
        <w:t>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DF260B2" w14:textId="70339B0B" w:rsidR="00E87651" w:rsidRPr="00F76C0E" w:rsidRDefault="00E87651" w:rsidP="00B6078A">
      <w:pPr>
        <w:pStyle w:val="Listegemischt"/>
        <w:numPr>
          <w:ilvl w:val="2"/>
          <w:numId w:val="22"/>
        </w:numPr>
      </w:pPr>
      <w:r w:rsidRPr="00F76C0E">
        <w:t>Formatvorlage „Liste</w:t>
      </w:r>
      <w:r w:rsidR="00F229C3" w:rsidRPr="00F76C0E">
        <w:t xml:space="preserve"> gemischt</w:t>
      </w:r>
      <w:r w:rsidRPr="00F76C0E">
        <w:t xml:space="preserve">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>
        <w:t>.</w:t>
      </w:r>
    </w:p>
    <w:p w14:paraId="484263B7" w14:textId="77777777" w:rsidR="008B2D9A" w:rsidRPr="00F76C0E" w:rsidRDefault="008B2D9A" w:rsidP="000C0DF2">
      <w:pPr>
        <w:pStyle w:val="3klein"/>
      </w:pPr>
      <w:bookmarkStart w:id="16" w:name="_Toc234224178"/>
      <w:r w:rsidRPr="00F76C0E">
        <w:t>Listenformat „Liste jur.“</w:t>
      </w:r>
      <w:bookmarkEnd w:id="16"/>
    </w:p>
    <w:p w14:paraId="0E47109F" w14:textId="39A3FDAB" w:rsidR="00C020E5" w:rsidRPr="00F76C0E" w:rsidRDefault="00C020E5" w:rsidP="00B6078A">
      <w:pPr>
        <w:pStyle w:val="Listejur"/>
      </w:pPr>
      <w:r w:rsidRPr="00F76C0E">
        <w:t xml:space="preserve">Formatvorlage „Liste jur.“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57555A89" w14:textId="4FA8AE46" w:rsidR="00C020E5" w:rsidRPr="00F76C0E" w:rsidRDefault="00C020E5" w:rsidP="00B6078A">
      <w:pPr>
        <w:pStyle w:val="Listejur"/>
        <w:numPr>
          <w:ilvl w:val="1"/>
          <w:numId w:val="23"/>
        </w:numPr>
      </w:pPr>
      <w:r w:rsidRPr="00F76C0E">
        <w:t>Formatvorlage „Liste jur.“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007F0B25" w14:textId="47299425" w:rsidR="00C020E5" w:rsidRPr="00F76C0E" w:rsidRDefault="00C020E5" w:rsidP="00B6078A">
      <w:pPr>
        <w:pStyle w:val="Listejur"/>
        <w:numPr>
          <w:ilvl w:val="2"/>
          <w:numId w:val="23"/>
        </w:numPr>
      </w:pPr>
      <w:r w:rsidRPr="00F76C0E">
        <w:t xml:space="preserve">Formatvorlage „Liste jur.“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>
        <w:t>.</w:t>
      </w:r>
    </w:p>
    <w:p w14:paraId="24DB47F6" w14:textId="4767F1D6" w:rsidR="00C020E5" w:rsidRPr="00F76C0E" w:rsidRDefault="00C020E5" w:rsidP="00B6078A">
      <w:pPr>
        <w:pStyle w:val="Listejur"/>
        <w:numPr>
          <w:ilvl w:val="3"/>
          <w:numId w:val="23"/>
        </w:numPr>
      </w:pPr>
      <w:r w:rsidRPr="00F76C0E">
        <w:t xml:space="preserve">Formatvorlage „Liste jur.“ (Listenebene 4)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>
        <w:t>.</w:t>
      </w:r>
    </w:p>
    <w:p w14:paraId="0B6460B8" w14:textId="5A021480" w:rsidR="00C020E5" w:rsidRPr="00F76C0E" w:rsidRDefault="00C020E5" w:rsidP="00B6078A">
      <w:pPr>
        <w:pStyle w:val="Listejur"/>
        <w:numPr>
          <w:ilvl w:val="4"/>
          <w:numId w:val="23"/>
        </w:numPr>
      </w:pPr>
      <w:r w:rsidRPr="00F76C0E">
        <w:t xml:space="preserve">Formatvorlage „Liste jur.“ (Listenebene 5)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>. Vestibulum ante</w:t>
      </w:r>
      <w:r w:rsidRPr="00F76C0E">
        <w:t>.</w:t>
      </w:r>
    </w:p>
    <w:p w14:paraId="1F314083" w14:textId="5935618D" w:rsidR="00B5256D" w:rsidRPr="00F76C0E" w:rsidRDefault="00B5256D" w:rsidP="00B5256D">
      <w:pPr>
        <w:pStyle w:val="Zitat"/>
      </w:pPr>
      <w:r w:rsidRPr="00F76C0E">
        <w:t xml:space="preserve">Formatvorlage „Zitat“: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342D8841" w14:textId="68E5429A" w:rsidR="009C600F" w:rsidRPr="009C600F" w:rsidRDefault="002A0846" w:rsidP="009C600F">
      <w:pPr>
        <w:pStyle w:val="Kasten"/>
      </w:pPr>
      <w:r w:rsidRPr="00F76C0E">
        <w:lastRenderedPageBreak/>
        <w:t xml:space="preserve">Formatvorlage „Kasten“: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607D5E44" w14:textId="4FBA5682" w:rsidR="00775A38" w:rsidRDefault="00775A38" w:rsidP="00775A38">
      <w:pPr>
        <w:pStyle w:val="Tabellenberschrift"/>
      </w:pPr>
      <w:bookmarkStart w:id="17" w:name="_Toc234224185"/>
      <w:r>
        <w:t xml:space="preserve">Tabelle </w:t>
      </w:r>
      <w:fldSimple w:instr=" SEQ Tabelle \* ARABIC ">
        <w:r w:rsidR="00534DD5">
          <w:rPr>
            <w:noProof/>
          </w:rPr>
          <w:t>1</w:t>
        </w:r>
      </w:fldSimple>
      <w:r>
        <w:t>: Standard-Tabelle mit Tabellenformatoptionen „Kopfzeile“, „Erste Spalte“ und „Gebänderte Zeilen“ (Standard nach dem Einfügen)</w:t>
      </w:r>
      <w:bookmarkEnd w:id="17"/>
    </w:p>
    <w:tbl>
      <w:tblPr>
        <w:tblStyle w:val="Standard-Tabelle"/>
        <w:tblW w:w="9072" w:type="dxa"/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775A38" w:rsidRPr="00F76C0E" w14:paraId="720B7223" w14:textId="77777777" w:rsidTr="00775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15C7D6F" w14:textId="77777777" w:rsidR="00775A38" w:rsidRPr="00F76C0E" w:rsidRDefault="00775A38" w:rsidP="00577A0D">
            <w:r w:rsidRPr="00F76C0E">
              <w:t>Überschrift</w:t>
            </w:r>
          </w:p>
        </w:tc>
        <w:tc>
          <w:tcPr>
            <w:tcW w:w="1814" w:type="dxa"/>
          </w:tcPr>
          <w:p w14:paraId="5444B32F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5" w:type="dxa"/>
          </w:tcPr>
          <w:p w14:paraId="6A9B0430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4" w:type="dxa"/>
          </w:tcPr>
          <w:p w14:paraId="57FCA33E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5" w:type="dxa"/>
          </w:tcPr>
          <w:p w14:paraId="120F5A64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</w:tr>
      <w:tr w:rsidR="00775A38" w:rsidRPr="00F76C0E" w14:paraId="56189709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C269151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2EA199C8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089560D5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65B07051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3CD1C252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75D02F5F" w14:textId="77777777" w:rsidTr="00775A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867068B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7372C6E7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154585E7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272EBDAB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472F1F4A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3F97DC5B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4EB65961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448FC078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59D79A74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3F4D2C55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0EAA8AB4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25A7B7BB" w14:textId="77777777" w:rsidTr="00775A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FED550B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0EE45380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68641A6F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6356F25B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199C8BB1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57038BED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1CE3EFC2" w14:textId="77777777" w:rsidR="00775A38" w:rsidRPr="00F76C0E" w:rsidRDefault="00775A38" w:rsidP="00577A0D">
            <w:r w:rsidRPr="00F76C0E">
              <w:t>Ergebniszeile</w:t>
            </w:r>
          </w:p>
        </w:tc>
        <w:tc>
          <w:tcPr>
            <w:tcW w:w="1814" w:type="dxa"/>
          </w:tcPr>
          <w:p w14:paraId="6F71A0BE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5" w:type="dxa"/>
          </w:tcPr>
          <w:p w14:paraId="75308CDC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4" w:type="dxa"/>
          </w:tcPr>
          <w:p w14:paraId="6298CD3B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5" w:type="dxa"/>
          </w:tcPr>
          <w:p w14:paraId="1B062D46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</w:tr>
    </w:tbl>
    <w:p w14:paraId="67FEDFC5" w14:textId="77777777" w:rsidR="00775A38" w:rsidRDefault="00775A38" w:rsidP="00534DD5"/>
    <w:p w14:paraId="152834A9" w14:textId="1F846702" w:rsidR="00FB6F12" w:rsidRDefault="00FB6F12" w:rsidP="00FB6F12">
      <w:pPr>
        <w:pStyle w:val="Tabellenberschrift"/>
      </w:pPr>
      <w:bookmarkStart w:id="18" w:name="_Toc234224186"/>
      <w:r>
        <w:t xml:space="preserve">Tabelle </w:t>
      </w:r>
      <w:fldSimple w:instr=" SEQ Tabelle \* ARABIC ">
        <w:r w:rsidR="00534DD5">
          <w:rPr>
            <w:noProof/>
          </w:rPr>
          <w:t>2</w:t>
        </w:r>
      </w:fldSimple>
      <w:r>
        <w:t xml:space="preserve">: Tabellenformat "Text-Tabelle" mit </w:t>
      </w:r>
      <w:r w:rsidR="00CA67F8">
        <w:t>Standard-</w:t>
      </w:r>
      <w:r>
        <w:t>Tabellenformatoptionen</w:t>
      </w:r>
      <w:bookmarkEnd w:id="18"/>
    </w:p>
    <w:tbl>
      <w:tblPr>
        <w:tblStyle w:val="Text-Tabelle"/>
        <w:tblW w:w="0" w:type="auto"/>
        <w:tblLook w:val="04A0" w:firstRow="1" w:lastRow="0" w:firstColumn="1" w:lastColumn="0" w:noHBand="0" w:noVBand="1"/>
      </w:tblPr>
      <w:tblGrid>
        <w:gridCol w:w="1701"/>
        <w:gridCol w:w="5387"/>
        <w:gridCol w:w="1972"/>
      </w:tblGrid>
      <w:tr w:rsidR="00FB6F12" w14:paraId="236652DD" w14:textId="77777777" w:rsidTr="00CA67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02099D8" w14:textId="36D57428" w:rsidR="00FB6F12" w:rsidRDefault="00FB6F12" w:rsidP="00FB6F12">
            <w:r>
              <w:t>Überschrift</w:t>
            </w:r>
          </w:p>
        </w:tc>
        <w:tc>
          <w:tcPr>
            <w:tcW w:w="5387" w:type="dxa"/>
          </w:tcPr>
          <w:p w14:paraId="5DBAD9AB" w14:textId="67263BD5" w:rsidR="00FB6F12" w:rsidRDefault="00FB6F12" w:rsidP="00FB6F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Überschrift </w:t>
            </w:r>
          </w:p>
        </w:tc>
        <w:tc>
          <w:tcPr>
            <w:tcW w:w="1972" w:type="dxa"/>
          </w:tcPr>
          <w:p w14:paraId="643D6C08" w14:textId="7CB9F0FE" w:rsidR="00FB6F12" w:rsidRDefault="00FB6F12" w:rsidP="00FB6F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Überschrift</w:t>
            </w:r>
          </w:p>
        </w:tc>
      </w:tr>
      <w:tr w:rsidR="00FB6F12" w14:paraId="0C4C1E73" w14:textId="77777777" w:rsidTr="00CA67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785A79A" w14:textId="48C27599" w:rsidR="00FB6F12" w:rsidRDefault="00F22892" w:rsidP="00FB6F12">
            <w:r>
              <w:t>Erste Spalte</w:t>
            </w:r>
          </w:p>
        </w:tc>
        <w:tc>
          <w:tcPr>
            <w:tcW w:w="5387" w:type="dxa"/>
          </w:tcPr>
          <w:p w14:paraId="7BB19C15" w14:textId="11D6C420" w:rsidR="00FB6F12" w:rsidRDefault="00FB6F12" w:rsidP="00FB6F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„Standard“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malesuada</w:t>
            </w:r>
            <w:proofErr w:type="spellEnd"/>
            <w:r w:rsidRPr="00F76C0E">
              <w:t xml:space="preserve"> et, </w:t>
            </w:r>
            <w:proofErr w:type="spellStart"/>
            <w:r w:rsidRPr="00F76C0E">
              <w:t>convallis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quis</w:t>
            </w:r>
            <w:proofErr w:type="spellEnd"/>
            <w:r w:rsidRPr="00F76C0E">
              <w:t xml:space="preserve">, </w:t>
            </w:r>
            <w:proofErr w:type="spellStart"/>
            <w:proofErr w:type="gramStart"/>
            <w:r w:rsidRPr="00F76C0E">
              <w:t>augue</w:t>
            </w:r>
            <w:proofErr w:type="spellEnd"/>
            <w:r w:rsidRPr="00F76C0E">
              <w:t>..</w:t>
            </w:r>
            <w:proofErr w:type="gramEnd"/>
          </w:p>
          <w:p w14:paraId="047BA11D" w14:textId="7265634F" w:rsidR="00FB6F12" w:rsidRPr="00F76C0E" w:rsidRDefault="00FB6F12" w:rsidP="00FB6F1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„Aufzählungszeichen“, </w:t>
            </w:r>
            <w:proofErr w:type="spellStart"/>
            <w:r w:rsidRPr="00F76C0E">
              <w:t>Listeneb</w:t>
            </w:r>
            <w:proofErr w:type="spellEnd"/>
            <w:r w:rsidR="00AC15EE">
              <w:t>.</w:t>
            </w:r>
            <w:r w:rsidRPr="00F76C0E">
              <w:t xml:space="preserve"> </w:t>
            </w:r>
            <w:r w:rsidR="00B8183D">
              <w:t>1</w:t>
            </w:r>
          </w:p>
          <w:p w14:paraId="15E0911B" w14:textId="4B5E12FE" w:rsidR="00FB6F12" w:rsidRPr="00F76C0E" w:rsidRDefault="00FB6F12" w:rsidP="00984845">
            <w:pPr>
              <w:pStyle w:val="Aufzhlungszeichen"/>
              <w:numPr>
                <w:ilvl w:val="1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Formatvorlage „Aufzählungszeichen“, Listenebene 2</w:t>
            </w:r>
            <w:r>
              <w:t>.</w:t>
            </w:r>
          </w:p>
          <w:p w14:paraId="4D7B8514" w14:textId="730B7E60" w:rsidR="00FB6F12" w:rsidRDefault="00FB6F12" w:rsidP="00984845">
            <w:pPr>
              <w:pStyle w:val="Aufzhlungszeichen"/>
              <w:numPr>
                <w:ilvl w:val="2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„Aufzählungszeichen“, Listenebene 3 </w:t>
            </w:r>
          </w:p>
        </w:tc>
        <w:tc>
          <w:tcPr>
            <w:tcW w:w="1972" w:type="dxa"/>
          </w:tcPr>
          <w:p w14:paraId="16AD2AB5" w14:textId="1B02FD15" w:rsidR="00FB6F12" w:rsidRDefault="00F22892" w:rsidP="00FB6F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Letzte Spalte</w:t>
            </w:r>
          </w:p>
        </w:tc>
      </w:tr>
      <w:tr w:rsidR="00F22892" w14:paraId="4323DB41" w14:textId="77777777" w:rsidTr="00CA67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F38DA32" w14:textId="47AB8CE1" w:rsidR="00F22892" w:rsidRDefault="00F22892" w:rsidP="00F22892">
            <w:r>
              <w:t>Erste Spalte</w:t>
            </w:r>
          </w:p>
        </w:tc>
        <w:tc>
          <w:tcPr>
            <w:tcW w:w="5387" w:type="dxa"/>
          </w:tcPr>
          <w:p w14:paraId="5EDADA55" w14:textId="54DDCBBD" w:rsidR="00F22892" w:rsidRPr="00F76C0E" w:rsidRDefault="00F22892" w:rsidP="00F22892">
            <w:pPr>
              <w:pStyle w:val="Listennummer"/>
              <w:numPr>
                <w:ilvl w:val="0"/>
                <w:numId w:val="2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 xml:space="preserve">Formatvorlage „Listennummer“ (Listenebene 1) </w:t>
            </w:r>
          </w:p>
          <w:p w14:paraId="0CF6C92C" w14:textId="3A69AD12" w:rsidR="00F22892" w:rsidRPr="00F76C0E" w:rsidRDefault="00F22892" w:rsidP="00F22892">
            <w:pPr>
              <w:pStyle w:val="Listennummer"/>
              <w:numPr>
                <w:ilvl w:val="1"/>
                <w:numId w:val="2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Formatvorlage „Listennummer“ (Listeneb</w:t>
            </w:r>
            <w:r>
              <w:t>ene</w:t>
            </w:r>
            <w:r w:rsidRPr="00F76C0E">
              <w:t xml:space="preserve"> 2)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. </w:t>
            </w:r>
          </w:p>
          <w:p w14:paraId="2317A7C0" w14:textId="5FF3E439" w:rsidR="00F22892" w:rsidRDefault="00F22892" w:rsidP="00F22892">
            <w:pPr>
              <w:pStyle w:val="Listennummer"/>
              <w:numPr>
                <w:ilvl w:val="2"/>
                <w:numId w:val="2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 xml:space="preserve">Formatvorlage „Listennummer“ (Listenebene 3)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>
              <w:t xml:space="preserve"> </w:t>
            </w:r>
          </w:p>
        </w:tc>
        <w:tc>
          <w:tcPr>
            <w:tcW w:w="1972" w:type="dxa"/>
          </w:tcPr>
          <w:p w14:paraId="5D8B46B1" w14:textId="63F61320" w:rsidR="00F22892" w:rsidRDefault="00F22892" w:rsidP="00F228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5948">
              <w:t>Letzte Spalte</w:t>
            </w:r>
          </w:p>
        </w:tc>
      </w:tr>
      <w:tr w:rsidR="00F22892" w14:paraId="05280285" w14:textId="77777777" w:rsidTr="00CA67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C3201E4" w14:textId="43E5C0D8" w:rsidR="00F22892" w:rsidRDefault="00F22892" w:rsidP="00F22892">
            <w:r>
              <w:t>Erste Spalte</w:t>
            </w:r>
          </w:p>
        </w:tc>
        <w:tc>
          <w:tcPr>
            <w:tcW w:w="5387" w:type="dxa"/>
          </w:tcPr>
          <w:p w14:paraId="5B32F334" w14:textId="714CDEA4" w:rsidR="00F22892" w:rsidRPr="00F22892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nec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malesuada</w:t>
            </w:r>
            <w:proofErr w:type="spellEnd"/>
            <w:r w:rsidRPr="00F22892">
              <w:t xml:space="preserve"> et. </w:t>
            </w:r>
          </w:p>
          <w:p w14:paraId="4CA90235" w14:textId="3F89708B" w:rsidR="00F22892" w:rsidRPr="00F22892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nec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malesuada</w:t>
            </w:r>
            <w:proofErr w:type="spellEnd"/>
            <w:r w:rsidRPr="00F22892">
              <w:t xml:space="preserve"> et.</w:t>
            </w:r>
            <w:r>
              <w:t xml:space="preserve"> </w:t>
            </w:r>
          </w:p>
          <w:p w14:paraId="257F7274" w14:textId="16AF58F1" w:rsidR="00F22892" w:rsidRPr="00F76C0E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malesuada</w:t>
            </w:r>
            <w:proofErr w:type="spellEnd"/>
            <w:r w:rsidRPr="00F76C0E">
              <w:t xml:space="preserve"> et</w:t>
            </w:r>
            <w:r>
              <w:t xml:space="preserve">. </w:t>
            </w:r>
          </w:p>
        </w:tc>
        <w:tc>
          <w:tcPr>
            <w:tcW w:w="1972" w:type="dxa"/>
          </w:tcPr>
          <w:p w14:paraId="255691E7" w14:textId="72488C33" w:rsidR="00F22892" w:rsidRDefault="00F22892" w:rsidP="00F228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5948">
              <w:t>Letzte Spalte</w:t>
            </w:r>
          </w:p>
        </w:tc>
      </w:tr>
    </w:tbl>
    <w:p w14:paraId="2C2E81A2" w14:textId="77777777" w:rsidR="00CA67F8" w:rsidRDefault="00CA67F8" w:rsidP="00DE26FB">
      <w:pPr>
        <w:pStyle w:val="KeinLeerraum"/>
      </w:pPr>
    </w:p>
    <w:p w14:paraId="44FC6F1B" w14:textId="77777777" w:rsidR="00D41BB2" w:rsidRPr="00F76C0E" w:rsidRDefault="00D41BB2" w:rsidP="00B77358">
      <w:pPr>
        <w:pStyle w:val="1klein"/>
      </w:pPr>
      <w:bookmarkStart w:id="19" w:name="_Toc234224179"/>
      <w:r w:rsidRPr="00F76C0E">
        <w:lastRenderedPageBreak/>
        <w:t>Designfarben-Palette</w:t>
      </w:r>
      <w:bookmarkEnd w:id="19"/>
    </w:p>
    <w:p w14:paraId="233F45C3" w14:textId="7F54605C" w:rsidR="00D41BB2" w:rsidRPr="00F76C0E" w:rsidRDefault="00210F9B" w:rsidP="00D41BB2">
      <w:pPr>
        <w:pStyle w:val="Abbildung"/>
      </w:pPr>
      <w:r>
        <w:rPr>
          <w:noProof/>
        </w:rPr>
        <mc:AlternateContent>
          <mc:Choice Requires="wpg">
            <w:drawing>
              <wp:inline distT="0" distB="0" distL="0" distR="0" wp14:anchorId="630199AA" wp14:editId="19CD1B62">
                <wp:extent cx="1752600" cy="2506980"/>
                <wp:effectExtent l="19050" t="0" r="19050" b="7620"/>
                <wp:docPr id="1238480471" name="Gruppieren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2506980"/>
                          <a:chOff x="0" y="0"/>
                          <a:chExt cx="1752600" cy="2506980"/>
                        </a:xfrm>
                      </wpg:grpSpPr>
                      <pic:pic xmlns:pic="http://schemas.openxmlformats.org/drawingml/2006/picture">
                        <pic:nvPicPr>
                          <pic:cNvPr id="1691053374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506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214778" name="Rechteck 2"/>
                        <wps:cNvSpPr/>
                        <wps:spPr>
                          <a:xfrm>
                            <a:off x="676275" y="619125"/>
                            <a:ext cx="1076325" cy="23812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538266" name="Gerader Verbinder 4"/>
                        <wps:cNvCnPr/>
                        <wps:spPr>
                          <a:xfrm>
                            <a:off x="0" y="1866900"/>
                            <a:ext cx="1704975" cy="1905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57109533" name="Gerader Verbinder 4"/>
                        <wps:cNvCnPr/>
                        <wps:spPr>
                          <a:xfrm flipV="1">
                            <a:off x="47625" y="1866900"/>
                            <a:ext cx="1657350" cy="1905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FB9BE4" id="Gruppieren 5" o:spid="_x0000_s1026" style="width:138pt;height:197.4pt;mso-position-horizontal-relative:char;mso-position-vertical-relative:line" coordsize="17526,25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7" type="#_x0000_t75" style="position:absolute;width:17526;height:25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">
                  <v:imagedata r:id="rId12" o:title=""/>
                </v:shape>
                <v:rect id="Rechteck 2" o:spid="_x0000_s1028" style="position:absolute;left:6762;top:6191;width:10764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" filled="f" strokecolor="#e00" strokeweight="2.25pt"/>
                <v:line id="Gerader Verbinder 4" o:spid="_x0000_s1029" style="position:absolute;visibility:visible;mso-wrap-style:square" from="0,18669" to="17049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" strokecolor="#e00" strokeweight="2.25pt">
                  <v:stroke joinstyle="miter"/>
                </v:line>
                <v:line id="Gerader Verbinder 4" o:spid="_x0000_s1030" style="position:absolute;flip:y;visibility:visible;mso-wrap-style:square" from="476,18669" to="17049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" strokecolor="#e00" strokeweight="2.25pt">
                  <v:stroke joinstyle="miter"/>
                </v:line>
                <w10:anchorlock/>
              </v:group>
            </w:pict>
          </mc:Fallback>
        </mc:AlternateContent>
      </w:r>
    </w:p>
    <w:p w14:paraId="4D641358" w14:textId="1C73AC65" w:rsidR="00D41BB2" w:rsidRPr="00F76C0E" w:rsidRDefault="00D41BB2" w:rsidP="00D41BB2">
      <w:pPr>
        <w:pStyle w:val="Beschriftung"/>
      </w:pPr>
      <w:bookmarkStart w:id="20" w:name="_Toc234224182"/>
      <w:r w:rsidRPr="00F76C0E">
        <w:t xml:space="preserve">Abbildung </w:t>
      </w:r>
      <w:fldSimple w:instr=" SEQ Abbildung \* ARABIC ">
        <w:r w:rsidR="00534DD5">
          <w:rPr>
            <w:noProof/>
          </w:rPr>
          <w:t>2</w:t>
        </w:r>
      </w:fldSimple>
      <w:r w:rsidRPr="00F76C0E">
        <w:t>: Designfarben-Palette der Vorlage</w:t>
      </w:r>
      <w:bookmarkEnd w:id="20"/>
    </w:p>
    <w:p w14:paraId="1346F814" w14:textId="2D0653D7" w:rsidR="00586530" w:rsidRPr="00F76C0E" w:rsidRDefault="00586530" w:rsidP="00586530">
      <w:r w:rsidRPr="00F76C0E">
        <w:t>Die sechs Designfarben rechts werden als „Akzentfarben“ bezeichnet und automatisch z.B. vom Diagramm-Assistenten von links nach rechts benutzt (also Grün, Ocker, Rotbraun etc.).</w:t>
      </w:r>
      <w:r w:rsidR="00210F9B">
        <w:t xml:space="preserve"> Sie entsprechen in den RGB-Werten und der Anordnung den Farben im </w:t>
      </w:r>
      <w:proofErr w:type="spellStart"/>
      <w:r w:rsidR="00210F9B">
        <w:t>Hexaflow</w:t>
      </w:r>
      <w:proofErr w:type="spellEnd"/>
      <w:r w:rsidR="00210F9B">
        <w:t>.</w:t>
      </w:r>
    </w:p>
    <w:p w14:paraId="24A7DA54" w14:textId="35EE94BC" w:rsidR="00586530" w:rsidRPr="00F76C0E" w:rsidRDefault="00586530" w:rsidP="00586530">
      <w:r w:rsidRPr="00F76C0E">
        <w:t>Die Aufhellungen und Abdunkelungen darunter sind automatisch generiert und können nicht verändert (oder entfernt) werden.</w:t>
      </w:r>
    </w:p>
    <w:p w14:paraId="566F91CB" w14:textId="4FCA7541" w:rsidR="00586530" w:rsidRPr="00F76C0E" w:rsidRDefault="00586530" w:rsidP="00586530">
      <w:r w:rsidRPr="00F76C0E">
        <w:t>Die „Standardfarben“ sind ebenfalls fix</w:t>
      </w:r>
      <w:r w:rsidR="00210F9B">
        <w:t xml:space="preserve"> und sollten nicht genutzt werden (außer Rot für wichtige grafische Markierungen, die sich von den TXL-Farben unterscheiden müssen).</w:t>
      </w:r>
    </w:p>
    <w:p w14:paraId="11390B51" w14:textId="77777777" w:rsidR="008C21FE" w:rsidRPr="00F76C0E" w:rsidRDefault="008C21FE" w:rsidP="00B77358">
      <w:pPr>
        <w:pStyle w:val="1klein"/>
      </w:pPr>
      <w:bookmarkStart w:id="21" w:name="_Toc234224180"/>
      <w:r w:rsidRPr="00F76C0E">
        <w:t>Diagramme</w:t>
      </w:r>
      <w:bookmarkEnd w:id="21"/>
      <w:r w:rsidRPr="00F76C0E">
        <w:t xml:space="preserve"> </w:t>
      </w:r>
    </w:p>
    <w:p w14:paraId="5473CB7C" w14:textId="77777777" w:rsidR="008C21FE" w:rsidRPr="00F76C0E" w:rsidRDefault="008C21FE" w:rsidP="008C21FE">
      <w:r w:rsidRPr="00F76C0E">
        <w:t>Diagramme, die mit dem Diagramm-Assistenten erstellt werden, sehen so aus</w:t>
      </w:r>
      <w:r w:rsidR="007737AA" w:rsidRPr="00F76C0E">
        <w:t xml:space="preserve"> (wie Bilder in einem Absatz mit Formatvorlage „Abbildung“)</w:t>
      </w:r>
      <w:r w:rsidRPr="00F76C0E">
        <w:t>:</w:t>
      </w:r>
    </w:p>
    <w:p w14:paraId="79524290" w14:textId="77777777" w:rsidR="00C113B3" w:rsidRPr="00F76C0E" w:rsidRDefault="00C113B3" w:rsidP="00C113B3">
      <w:pPr>
        <w:pStyle w:val="Abbildung"/>
      </w:pPr>
      <w:r w:rsidRPr="00F76C0E">
        <w:rPr>
          <w:noProof/>
        </w:rPr>
        <w:drawing>
          <wp:inline distT="0" distB="0" distL="0" distR="0" wp14:anchorId="76C3D7D2" wp14:editId="1AC44082">
            <wp:extent cx="3362325" cy="2200275"/>
            <wp:effectExtent l="0" t="0" r="9525" b="9525"/>
            <wp:docPr id="32485254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3D08B71" w14:textId="74632723" w:rsidR="008C21FE" w:rsidRPr="00F76C0E" w:rsidRDefault="00C113B3" w:rsidP="00C113B3">
      <w:pPr>
        <w:pStyle w:val="Beschriftung"/>
      </w:pPr>
      <w:bookmarkStart w:id="22" w:name="_Toc234224183"/>
      <w:r w:rsidRPr="00F76C0E">
        <w:t xml:space="preserve">Abbildung </w:t>
      </w:r>
      <w:fldSimple w:instr=" SEQ Abbildung \* ARABIC ">
        <w:r w:rsidR="00534DD5">
          <w:rPr>
            <w:noProof/>
          </w:rPr>
          <w:t>3</w:t>
        </w:r>
      </w:fldSimple>
      <w:r w:rsidRPr="00F76C0E">
        <w:t>: Ringdiagramm</w:t>
      </w:r>
      <w:bookmarkEnd w:id="22"/>
    </w:p>
    <w:p w14:paraId="52825514" w14:textId="77777777" w:rsidR="00C113B3" w:rsidRPr="00F76C0E" w:rsidRDefault="00C113B3" w:rsidP="00C113B3">
      <w:pPr>
        <w:pStyle w:val="Abbildung"/>
      </w:pPr>
      <w:r w:rsidRPr="00F76C0E">
        <w:rPr>
          <w:noProof/>
        </w:rPr>
        <w:lastRenderedPageBreak/>
        <w:drawing>
          <wp:inline distT="0" distB="0" distL="0" distR="0" wp14:anchorId="3FD62C6A" wp14:editId="7D14E19A">
            <wp:extent cx="5486400" cy="3200400"/>
            <wp:effectExtent l="0" t="0" r="0" b="0"/>
            <wp:docPr id="1294537134" name="Diagram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4B71FA6" w14:textId="4CC14897" w:rsidR="008C21FE" w:rsidRPr="00F76C0E" w:rsidRDefault="00C113B3" w:rsidP="002B54D3">
      <w:pPr>
        <w:pStyle w:val="Beschriftung"/>
      </w:pPr>
      <w:bookmarkStart w:id="23" w:name="_Toc234224184"/>
      <w:r w:rsidRPr="00F76C0E">
        <w:t xml:space="preserve">Abbildung </w:t>
      </w:r>
      <w:fldSimple w:instr=" SEQ Abbildung \* ARABIC ">
        <w:r w:rsidR="00534DD5">
          <w:rPr>
            <w:noProof/>
          </w:rPr>
          <w:t>4</w:t>
        </w:r>
      </w:fldSimple>
      <w:r w:rsidRPr="00F76C0E">
        <w:t>: Liniendiagramm</w:t>
      </w:r>
      <w:bookmarkEnd w:id="23"/>
    </w:p>
    <w:sectPr w:rsidR="008C21FE" w:rsidRPr="00F76C0E" w:rsidSect="00467D23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4844" w14:textId="77777777" w:rsidR="00491DE1" w:rsidRPr="00F76C0E" w:rsidRDefault="00491DE1" w:rsidP="00591899">
      <w:pPr>
        <w:pStyle w:val="zzEndnoteSeparator"/>
      </w:pPr>
      <w:r w:rsidRPr="00F76C0E">
        <w:separator/>
      </w:r>
    </w:p>
  </w:endnote>
  <w:endnote w:type="continuationSeparator" w:id="0">
    <w:p w14:paraId="3DBAD117" w14:textId="77777777" w:rsidR="00491DE1" w:rsidRPr="00F76C0E" w:rsidRDefault="00491DE1" w:rsidP="00591899">
      <w:pPr>
        <w:pStyle w:val="zzEndnoteContinuationSeparator"/>
      </w:pPr>
      <w:r w:rsidRPr="00F76C0E">
        <w:continuationSeparator/>
      </w:r>
    </w:p>
  </w:endnote>
  <w:endnote w:type="continuationNotice" w:id="1">
    <w:p w14:paraId="2DC48A87" w14:textId="77777777" w:rsidR="00491DE1" w:rsidRPr="00F76C0E" w:rsidRDefault="00491DE1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B26C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512A04" w:rsidRPr="00F76C0E" w14:paraId="2DA3004D" w14:textId="77777777" w:rsidTr="00943BC4">
      <w:tc>
        <w:tcPr>
          <w:tcW w:w="4167" w:type="pct"/>
          <w:vAlign w:val="bottom"/>
        </w:tcPr>
        <w:p w14:paraId="3A2CA643" w14:textId="77777777" w:rsidR="00512A04" w:rsidRPr="00F76C0E" w:rsidRDefault="00512A04" w:rsidP="00943BC4">
          <w:pPr>
            <w:pStyle w:val="Fuzeile"/>
          </w:pPr>
        </w:p>
        <w:p w14:paraId="5DF327B0" w14:textId="77777777" w:rsidR="00943BC4" w:rsidRPr="00F76C0E" w:rsidRDefault="00491DE1" w:rsidP="00943BC4">
          <w:pPr>
            <w:pStyle w:val="Fuzeile"/>
          </w:pPr>
          <w:sdt>
            <w:sdtPr>
              <w:alias w:val="Titel"/>
              <w:tag w:val=""/>
              <w:id w:val="-192161122"/>
              <w:placeholder>
                <w:docPart w:val="34841CB6DEFE4499AE1FF0A5D6B466E0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43BC4" w:rsidRPr="00F76C0E">
                <w:rPr>
                  <w:rStyle w:val="Platzhaltertext"/>
                </w:rPr>
                <w:t>[Titel (Dokumenteigenschaft)]</w:t>
              </w:r>
            </w:sdtContent>
          </w:sdt>
          <w:r w:rsidR="00943BC4" w:rsidRPr="00F76C0E">
            <w:t xml:space="preserve"> </w:t>
          </w:r>
        </w:p>
      </w:tc>
      <w:tc>
        <w:tcPr>
          <w:tcW w:w="833" w:type="pct"/>
          <w:vAlign w:val="bottom"/>
        </w:tcPr>
        <w:p w14:paraId="5446727D" w14:textId="77777777" w:rsidR="00512A04" w:rsidRPr="00F76C0E" w:rsidRDefault="00512A0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1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614F4A1C" w14:textId="77777777" w:rsidR="00512A04" w:rsidRPr="00F76C0E" w:rsidRDefault="00512A0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CEBF3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943BC4" w:rsidRPr="00F76C0E" w14:paraId="5C082595" w14:textId="77777777" w:rsidTr="005247EC">
      <w:tc>
        <w:tcPr>
          <w:tcW w:w="4167" w:type="pct"/>
          <w:vAlign w:val="bottom"/>
        </w:tcPr>
        <w:p w14:paraId="678477A8" w14:textId="77777777" w:rsidR="00943BC4" w:rsidRPr="00F76C0E" w:rsidRDefault="00943BC4" w:rsidP="00943BC4">
          <w:pPr>
            <w:pStyle w:val="Fuzeile"/>
          </w:pPr>
        </w:p>
        <w:p w14:paraId="5FEF5294" w14:textId="2D63AD3E" w:rsidR="00943BC4" w:rsidRPr="00F76C0E" w:rsidRDefault="00943BC4" w:rsidP="00943BC4">
          <w:pPr>
            <w:pStyle w:val="Fuzeile"/>
          </w:pPr>
        </w:p>
      </w:tc>
      <w:tc>
        <w:tcPr>
          <w:tcW w:w="833" w:type="pct"/>
          <w:vAlign w:val="bottom"/>
        </w:tcPr>
        <w:p w14:paraId="7B3FDCD7" w14:textId="77777777" w:rsidR="00943BC4" w:rsidRPr="00F76C0E" w:rsidRDefault="00943BC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2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3F969A2C" w14:textId="77777777" w:rsidR="00D3110E" w:rsidRPr="00F76C0E" w:rsidRDefault="00D3110E" w:rsidP="00B773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9D8D0" w14:textId="77777777" w:rsidR="00491DE1" w:rsidRPr="00F76C0E" w:rsidRDefault="00491DE1" w:rsidP="00C32871">
      <w:pPr>
        <w:pStyle w:val="zzFootnoteSeparator"/>
      </w:pPr>
      <w:r w:rsidRPr="00F76C0E">
        <w:separator/>
      </w:r>
    </w:p>
  </w:footnote>
  <w:footnote w:type="continuationSeparator" w:id="0">
    <w:p w14:paraId="209D17FD" w14:textId="77777777" w:rsidR="00491DE1" w:rsidRPr="00F76C0E" w:rsidRDefault="00491DE1" w:rsidP="00C32871">
      <w:pPr>
        <w:pStyle w:val="zzFootnoteContinuationSeparator"/>
      </w:pPr>
      <w:r w:rsidRPr="00F76C0E">
        <w:continuationSeparator/>
      </w:r>
    </w:p>
  </w:footnote>
  <w:footnote w:type="continuationNotice" w:id="1">
    <w:p w14:paraId="3DD40300" w14:textId="77777777" w:rsidR="00491DE1" w:rsidRPr="00F76C0E" w:rsidRDefault="00491DE1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F7C9" w14:textId="7CE4E6F0" w:rsidR="00663BAA" w:rsidRPr="00F76C0E" w:rsidRDefault="00EB14F8">
    <w:pPr>
      <w:pStyle w:val="Kopfzeile"/>
    </w:pPr>
    <w:r w:rsidRPr="00F76C0E">
      <w:rPr>
        <w:noProof/>
      </w:rPr>
      <w:drawing>
        <wp:inline distT="0" distB="0" distL="0" distR="0" wp14:anchorId="747C8157" wp14:editId="78261B58">
          <wp:extent cx="1080000" cy="237664"/>
          <wp:effectExtent l="0" t="0" r="6350" b="0"/>
          <wp:docPr id="32067771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77713" name="Grafik 3206777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7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9AB1" w14:textId="77777777" w:rsidR="009142F2" w:rsidRPr="00F76C0E" w:rsidRDefault="00663BAA" w:rsidP="00530B64">
    <w:pPr>
      <w:pStyle w:val="Kopfzeile1"/>
    </w:pPr>
    <w:r w:rsidRPr="00F76C0E">
      <w:rPr>
        <w:noProof/>
      </w:rPr>
      <w:drawing>
        <wp:inline distT="0" distB="0" distL="0" distR="0" wp14:anchorId="6DF8F20B" wp14:editId="19687908">
          <wp:extent cx="1438866" cy="609524"/>
          <wp:effectExtent l="0" t="0" r="0" b="635"/>
          <wp:docPr id="141486004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486004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6BA2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8060E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F37211"/>
    <w:multiLevelType w:val="multilevel"/>
    <w:tmpl w:val="486473F0"/>
    <w:numStyleLink w:val="LegalNumbering"/>
  </w:abstractNum>
  <w:abstractNum w:abstractNumId="3" w15:restartNumberingAfterBreak="0">
    <w:nsid w:val="03D831FD"/>
    <w:multiLevelType w:val="multilevel"/>
    <w:tmpl w:val="A50C67C0"/>
    <w:numStyleLink w:val="MixedListSettings"/>
  </w:abstractNum>
  <w:abstractNum w:abstractNumId="4" w15:restartNumberingAfterBreak="0">
    <w:nsid w:val="06644B61"/>
    <w:multiLevelType w:val="multilevel"/>
    <w:tmpl w:val="F41C8638"/>
    <w:numStyleLink w:val="BulletListSettings"/>
  </w:abstractNum>
  <w:abstractNum w:abstractNumId="5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777A7B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C114B"/>
    <w:multiLevelType w:val="multilevel"/>
    <w:tmpl w:val="4BD6D6BE"/>
    <w:numStyleLink w:val="LegalListSettings"/>
  </w:abstractNum>
  <w:abstractNum w:abstractNumId="7" w15:restartNumberingAfterBreak="0">
    <w:nsid w:val="0B0201E6"/>
    <w:multiLevelType w:val="multilevel"/>
    <w:tmpl w:val="F41C8638"/>
    <w:numStyleLink w:val="BulletListSettings"/>
  </w:abstractNum>
  <w:abstractNum w:abstractNumId="8" w15:restartNumberingAfterBreak="0">
    <w:nsid w:val="0F8B7024"/>
    <w:multiLevelType w:val="multilevel"/>
    <w:tmpl w:val="A50C67C0"/>
    <w:numStyleLink w:val="MixedListSettings"/>
  </w:abstractNum>
  <w:abstractNum w:abstractNumId="9" w15:restartNumberingAfterBreak="0">
    <w:nsid w:val="11D42DDB"/>
    <w:multiLevelType w:val="multilevel"/>
    <w:tmpl w:val="70CA6E3C"/>
    <w:numStyleLink w:val="GuidelineNumbering"/>
  </w:abstractNum>
  <w:abstractNum w:abstractNumId="10" w15:restartNumberingAfterBreak="0">
    <w:nsid w:val="12475B85"/>
    <w:multiLevelType w:val="multilevel"/>
    <w:tmpl w:val="486473F0"/>
    <w:styleLink w:val="LegalNumbering"/>
    <w:lvl w:ilvl="0">
      <w:start w:val="1"/>
      <w:numFmt w:val="upperLetter"/>
      <w:pStyle w:val="JurAbschnit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JurParagraf"/>
      <w:lvlText w:val="§ 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JurAbsatz"/>
      <w:lvlText w:val="(%3)"/>
      <w:lvlJc w:val="left"/>
      <w:pPr>
        <w:ind w:left="567" w:hanging="567"/>
      </w:pPr>
      <w:rPr>
        <w:rFonts w:hint="default"/>
      </w:rPr>
    </w:lvl>
    <w:lvl w:ilvl="3">
      <w:start w:val="1"/>
      <w:numFmt w:val="lowerLetter"/>
      <w:pStyle w:val="JurBuchstabe"/>
      <w:lvlText w:val="%4)"/>
      <w:lvlJc w:val="left"/>
      <w:pPr>
        <w:ind w:left="907" w:hanging="340"/>
      </w:pPr>
      <w:rPr>
        <w:rFonts w:hint="default"/>
      </w:rPr>
    </w:lvl>
    <w:lvl w:ilvl="4">
      <w:start w:val="1"/>
      <w:numFmt w:val="bullet"/>
      <w:pStyle w:val="JurAufzhlung"/>
      <w:lvlText w:val="›"/>
      <w:lvlJc w:val="left"/>
      <w:pPr>
        <w:ind w:left="851" w:hanging="284"/>
      </w:pPr>
      <w:rPr>
        <w:rFonts w:ascii="Arial" w:hAnsi="Arial" w:hint="default"/>
        <w:b/>
        <w:i w:val="0"/>
      </w:rPr>
    </w:lvl>
    <w:lvl w:ilvl="5">
      <w:start w:val="1"/>
      <w:numFmt w:val="bullet"/>
      <w:lvlText w:val="•"/>
      <w:lvlJc w:val="left"/>
      <w:pPr>
        <w:tabs>
          <w:tab w:val="num" w:pos="851"/>
        </w:tabs>
        <w:ind w:left="1134" w:hanging="283"/>
      </w:pPr>
      <w:rPr>
        <w:rFonts w:ascii="Arial" w:hAnsi="Arial" w:hint="default"/>
        <w:b w:val="0"/>
        <w:i w:val="0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11" w15:restartNumberingAfterBreak="0">
    <w:nsid w:val="12B60CAE"/>
    <w:multiLevelType w:val="multilevel"/>
    <w:tmpl w:val="4BD6D6BE"/>
    <w:numStyleLink w:val="LegalListSettings"/>
  </w:abstractNum>
  <w:abstractNum w:abstractNumId="12" w15:restartNumberingAfterBreak="0">
    <w:nsid w:val="1598265A"/>
    <w:multiLevelType w:val="multilevel"/>
    <w:tmpl w:val="F41C8638"/>
    <w:numStyleLink w:val="BulletListSettings"/>
  </w:abstractNum>
  <w:abstractNum w:abstractNumId="13" w15:restartNumberingAfterBreak="0">
    <w:nsid w:val="18F52FC8"/>
    <w:multiLevelType w:val="multilevel"/>
    <w:tmpl w:val="58AE8EA4"/>
    <w:numStyleLink w:val="HeadingNumbering"/>
  </w:abstractNum>
  <w:abstractNum w:abstractNumId="14" w15:restartNumberingAfterBreak="0">
    <w:nsid w:val="1AC76C09"/>
    <w:multiLevelType w:val="multilevel"/>
    <w:tmpl w:val="EF1220CE"/>
    <w:numStyleLink w:val="HeadingsSmallNumbering"/>
  </w:abstractNum>
  <w:abstractNum w:abstractNumId="15" w15:restartNumberingAfterBreak="0">
    <w:nsid w:val="287B4165"/>
    <w:multiLevelType w:val="multilevel"/>
    <w:tmpl w:val="58AE8EA4"/>
    <w:numStyleLink w:val="HeadingNumbering"/>
  </w:abstractNum>
  <w:abstractNum w:abstractNumId="16" w15:restartNumberingAfterBreak="0">
    <w:nsid w:val="299565D0"/>
    <w:multiLevelType w:val="multilevel"/>
    <w:tmpl w:val="A50C67C0"/>
    <w:styleLink w:val="MixedListSettings"/>
    <w:lvl w:ilvl="0">
      <w:start w:val="1"/>
      <w:numFmt w:val="decimal"/>
      <w:pStyle w:val="Listegemischt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7" w:hanging="283"/>
      </w:pPr>
      <w:rPr>
        <w:rFonts w:ascii="Arial" w:hAnsi="Arial" w:hint="default"/>
        <w:b w:val="0"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AB3483E"/>
    <w:multiLevelType w:val="multilevel"/>
    <w:tmpl w:val="486473F0"/>
    <w:numStyleLink w:val="LegalNumbering"/>
  </w:abstractNum>
  <w:abstractNum w:abstractNumId="18" w15:restartNumberingAfterBreak="0">
    <w:nsid w:val="304A3B4E"/>
    <w:multiLevelType w:val="multilevel"/>
    <w:tmpl w:val="F41C8638"/>
    <w:numStyleLink w:val="BulletListSettings"/>
  </w:abstractNum>
  <w:abstractNum w:abstractNumId="19" w15:restartNumberingAfterBreak="0">
    <w:nsid w:val="330A5675"/>
    <w:multiLevelType w:val="multilevel"/>
    <w:tmpl w:val="CB7E53D4"/>
    <w:numStyleLink w:val="NumberedListSettings"/>
  </w:abstractNum>
  <w:abstractNum w:abstractNumId="20" w15:restartNumberingAfterBreak="0">
    <w:nsid w:val="3E8359E9"/>
    <w:multiLevelType w:val="multilevel"/>
    <w:tmpl w:val="70CA6E3C"/>
    <w:numStyleLink w:val="GuidelineNumbering"/>
  </w:abstractNum>
  <w:abstractNum w:abstractNumId="21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22" w15:restartNumberingAfterBreak="0">
    <w:nsid w:val="499A5F7D"/>
    <w:multiLevelType w:val="multilevel"/>
    <w:tmpl w:val="F41C8638"/>
    <w:numStyleLink w:val="BulletListSettings"/>
  </w:abstractNum>
  <w:abstractNum w:abstractNumId="23" w15:restartNumberingAfterBreak="0">
    <w:nsid w:val="4A8058CD"/>
    <w:multiLevelType w:val="multilevel"/>
    <w:tmpl w:val="F41C8638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b w:val="0"/>
        <w:i w:val="0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4" w15:restartNumberingAfterBreak="0">
    <w:nsid w:val="61704849"/>
    <w:multiLevelType w:val="multilevel"/>
    <w:tmpl w:val="58AE8EA4"/>
    <w:styleLink w:val="HeadingNumbering"/>
    <w:lvl w:ilvl="0">
      <w:start w:val="1"/>
      <w:numFmt w:val="decimal"/>
      <w:pStyle w:val="1num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2num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3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num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num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B0C09E2"/>
    <w:multiLevelType w:val="multilevel"/>
    <w:tmpl w:val="EF1220CE"/>
    <w:styleLink w:val="HeadingsSmallNumbering"/>
    <w:lvl w:ilvl="0">
      <w:start w:val="1"/>
      <w:numFmt w:val="decimal"/>
      <w:pStyle w:val="1kleinnum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kleinnum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3klein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C110A76"/>
    <w:multiLevelType w:val="multilevel"/>
    <w:tmpl w:val="486473F0"/>
    <w:numStyleLink w:val="LegalNumbering"/>
  </w:abstractNum>
  <w:abstractNum w:abstractNumId="27" w15:restartNumberingAfterBreak="0">
    <w:nsid w:val="72092168"/>
    <w:multiLevelType w:val="multilevel"/>
    <w:tmpl w:val="4BD6D6BE"/>
    <w:styleLink w:val="LegalListSettings"/>
    <w:lvl w:ilvl="0">
      <w:start w:val="1"/>
      <w:numFmt w:val="decimal"/>
      <w:pStyle w:val="Listejur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134" w:hanging="56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53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71" w:hanging="340"/>
      </w:pPr>
      <w:rPr>
        <w:rFonts w:hint="default"/>
      </w:rPr>
    </w:lvl>
    <w:lvl w:ilvl="4">
      <w:start w:val="1"/>
      <w:numFmt w:val="lowerLetter"/>
      <w:lvlText w:val="%4%5"/>
      <w:lvlJc w:val="left"/>
      <w:pPr>
        <w:ind w:left="2268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22A7B8A"/>
    <w:multiLevelType w:val="multilevel"/>
    <w:tmpl w:val="A50C67C0"/>
    <w:numStyleLink w:val="MixedListSettings"/>
  </w:abstractNum>
  <w:abstractNum w:abstractNumId="29" w15:restartNumberingAfterBreak="0">
    <w:nsid w:val="768C27E9"/>
    <w:multiLevelType w:val="multilevel"/>
    <w:tmpl w:val="F41C8638"/>
    <w:numStyleLink w:val="BulletListSettings"/>
  </w:abstractNum>
  <w:abstractNum w:abstractNumId="30" w15:restartNumberingAfterBreak="0">
    <w:nsid w:val="7AB24B0C"/>
    <w:multiLevelType w:val="hybridMultilevel"/>
    <w:tmpl w:val="A3E62C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2574EE"/>
    <w:multiLevelType w:val="multilevel"/>
    <w:tmpl w:val="70CA6E3C"/>
    <w:styleLink w:val="GuidelineNumbering"/>
    <w:lvl w:ilvl="0">
      <w:start w:val="1"/>
      <w:numFmt w:val="decimal"/>
      <w:pStyle w:val="RichtlinieAbschnit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ichtlinieAbsatz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pStyle w:val="RichtlinieBuchstabe"/>
      <w:lvlText w:val="%3)"/>
      <w:lvlJc w:val="left"/>
      <w:pPr>
        <w:ind w:left="907" w:hanging="340"/>
      </w:pPr>
      <w:rPr>
        <w:rFonts w:hint="default"/>
      </w:rPr>
    </w:lvl>
    <w:lvl w:ilvl="3">
      <w:start w:val="1"/>
      <w:numFmt w:val="bullet"/>
      <w:pStyle w:val="RichtlinieAufzhlung"/>
      <w:lvlText w:val="›"/>
      <w:lvlJc w:val="left"/>
      <w:pPr>
        <w:ind w:left="851" w:hanging="284"/>
      </w:pPr>
      <w:rPr>
        <w:rFonts w:ascii="Arial" w:hAnsi="Arial" w:hint="default"/>
        <w:b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ind w:left="1134" w:hanging="283"/>
      </w:pPr>
      <w:rPr>
        <w:rFonts w:ascii="Arial" w:hAnsi="Arial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 w16cid:durableId="818232865">
    <w:abstractNumId w:val="21"/>
  </w:num>
  <w:num w:numId="2" w16cid:durableId="1865710299">
    <w:abstractNumId w:val="5"/>
  </w:num>
  <w:num w:numId="3" w16cid:durableId="1188257214">
    <w:abstractNumId w:val="16"/>
  </w:num>
  <w:num w:numId="4" w16cid:durableId="1558278696">
    <w:abstractNumId w:val="27"/>
  </w:num>
  <w:num w:numId="5" w16cid:durableId="770857602">
    <w:abstractNumId w:val="24"/>
  </w:num>
  <w:num w:numId="6" w16cid:durableId="13526087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1055151">
    <w:abstractNumId w:val="25"/>
  </w:num>
  <w:num w:numId="8" w16cid:durableId="2043821991">
    <w:abstractNumId w:val="13"/>
  </w:num>
  <w:num w:numId="9" w16cid:durableId="14748276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36855">
    <w:abstractNumId w:val="6"/>
  </w:num>
  <w:num w:numId="11" w16cid:durableId="72095185">
    <w:abstractNumId w:val="10"/>
  </w:num>
  <w:num w:numId="12" w16cid:durableId="481434619">
    <w:abstractNumId w:val="10"/>
  </w:num>
  <w:num w:numId="13" w16cid:durableId="1062365871">
    <w:abstractNumId w:val="2"/>
  </w:num>
  <w:num w:numId="14" w16cid:durableId="1771310784">
    <w:abstractNumId w:val="31"/>
  </w:num>
  <w:num w:numId="15" w16cid:durableId="1739936193">
    <w:abstractNumId w:val="9"/>
  </w:num>
  <w:num w:numId="16" w16cid:durableId="301354850">
    <w:abstractNumId w:val="23"/>
  </w:num>
  <w:num w:numId="17" w16cid:durableId="217328669">
    <w:abstractNumId w:val="4"/>
  </w:num>
  <w:num w:numId="18" w16cid:durableId="1435174810">
    <w:abstractNumId w:val="20"/>
  </w:num>
  <w:num w:numId="19" w16cid:durableId="1726562886">
    <w:abstractNumId w:val="17"/>
  </w:num>
  <w:num w:numId="20" w16cid:durableId="1375544261">
    <w:abstractNumId w:val="28"/>
  </w:num>
  <w:num w:numId="21" w16cid:durableId="560290536">
    <w:abstractNumId w:val="19"/>
  </w:num>
  <w:num w:numId="22" w16cid:durableId="1173104098">
    <w:abstractNumId w:val="3"/>
  </w:num>
  <w:num w:numId="23" w16cid:durableId="1032656273">
    <w:abstractNumId w:val="11"/>
  </w:num>
  <w:num w:numId="24" w16cid:durableId="1462264858">
    <w:abstractNumId w:val="30"/>
  </w:num>
  <w:num w:numId="25" w16cid:durableId="1939870008">
    <w:abstractNumId w:val="22"/>
  </w:num>
  <w:num w:numId="26" w16cid:durableId="6662518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88473838">
    <w:abstractNumId w:val="1"/>
  </w:num>
  <w:num w:numId="28" w16cid:durableId="45760092">
    <w:abstractNumId w:val="0"/>
  </w:num>
  <w:num w:numId="29" w16cid:durableId="1958827344">
    <w:abstractNumId w:val="15"/>
  </w:num>
  <w:num w:numId="30" w16cid:durableId="142477549">
    <w:abstractNumId w:val="14"/>
  </w:num>
  <w:num w:numId="31" w16cid:durableId="367143818">
    <w:abstractNumId w:val="12"/>
  </w:num>
  <w:num w:numId="32" w16cid:durableId="1262684394">
    <w:abstractNumId w:val="18"/>
  </w:num>
  <w:num w:numId="33" w16cid:durableId="843281252">
    <w:abstractNumId w:val="7"/>
  </w:num>
  <w:num w:numId="34" w16cid:durableId="38940153">
    <w:abstractNumId w:val="29"/>
  </w:num>
  <w:num w:numId="35" w16cid:durableId="1804301329">
    <w:abstractNumId w:val="8"/>
  </w:num>
  <w:num w:numId="36" w16cid:durableId="276520681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defaultTableStyle w:val="Standard-Tabelle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A1B"/>
    <w:rsid w:val="000053B5"/>
    <w:rsid w:val="00011AFE"/>
    <w:rsid w:val="00012123"/>
    <w:rsid w:val="00014DC1"/>
    <w:rsid w:val="0001671A"/>
    <w:rsid w:val="000200AF"/>
    <w:rsid w:val="00026CCF"/>
    <w:rsid w:val="0002729B"/>
    <w:rsid w:val="000349CD"/>
    <w:rsid w:val="00040DF6"/>
    <w:rsid w:val="00050747"/>
    <w:rsid w:val="00051CB6"/>
    <w:rsid w:val="00052013"/>
    <w:rsid w:val="0005442B"/>
    <w:rsid w:val="00060271"/>
    <w:rsid w:val="000603DA"/>
    <w:rsid w:val="000626A2"/>
    <w:rsid w:val="0007522F"/>
    <w:rsid w:val="0007601A"/>
    <w:rsid w:val="0007768C"/>
    <w:rsid w:val="00086CDB"/>
    <w:rsid w:val="00092220"/>
    <w:rsid w:val="00094642"/>
    <w:rsid w:val="0009482D"/>
    <w:rsid w:val="0009485C"/>
    <w:rsid w:val="00097A0C"/>
    <w:rsid w:val="000A1284"/>
    <w:rsid w:val="000A286E"/>
    <w:rsid w:val="000A33B5"/>
    <w:rsid w:val="000A37A5"/>
    <w:rsid w:val="000A6FF5"/>
    <w:rsid w:val="000A7A3D"/>
    <w:rsid w:val="000B4B2B"/>
    <w:rsid w:val="000C0DF2"/>
    <w:rsid w:val="000D1D96"/>
    <w:rsid w:val="000D43D5"/>
    <w:rsid w:val="000D615C"/>
    <w:rsid w:val="000E0D78"/>
    <w:rsid w:val="000E4676"/>
    <w:rsid w:val="000F3C15"/>
    <w:rsid w:val="000F592D"/>
    <w:rsid w:val="0010139F"/>
    <w:rsid w:val="00104E40"/>
    <w:rsid w:val="00106369"/>
    <w:rsid w:val="00130D30"/>
    <w:rsid w:val="00130DAF"/>
    <w:rsid w:val="00141CD5"/>
    <w:rsid w:val="0014363E"/>
    <w:rsid w:val="00143F84"/>
    <w:rsid w:val="00153215"/>
    <w:rsid w:val="0015396E"/>
    <w:rsid w:val="0017358A"/>
    <w:rsid w:val="0017398B"/>
    <w:rsid w:val="0018703D"/>
    <w:rsid w:val="00192F7F"/>
    <w:rsid w:val="00196F95"/>
    <w:rsid w:val="001A22EB"/>
    <w:rsid w:val="001A3AAC"/>
    <w:rsid w:val="001A666E"/>
    <w:rsid w:val="001B09E9"/>
    <w:rsid w:val="001B4063"/>
    <w:rsid w:val="001B7A88"/>
    <w:rsid w:val="001C2555"/>
    <w:rsid w:val="001C3CBD"/>
    <w:rsid w:val="001C6913"/>
    <w:rsid w:val="001D17E9"/>
    <w:rsid w:val="001D2B8A"/>
    <w:rsid w:val="001D311F"/>
    <w:rsid w:val="001D6BE8"/>
    <w:rsid w:val="001E00D9"/>
    <w:rsid w:val="001F09F2"/>
    <w:rsid w:val="001F50CB"/>
    <w:rsid w:val="001F567F"/>
    <w:rsid w:val="001F5CA0"/>
    <w:rsid w:val="002023C4"/>
    <w:rsid w:val="002067B2"/>
    <w:rsid w:val="00206ACA"/>
    <w:rsid w:val="002109A9"/>
    <w:rsid w:val="00210F9B"/>
    <w:rsid w:val="00213823"/>
    <w:rsid w:val="00216956"/>
    <w:rsid w:val="00217BD7"/>
    <w:rsid w:val="00220AAA"/>
    <w:rsid w:val="002228BE"/>
    <w:rsid w:val="002245F1"/>
    <w:rsid w:val="00231349"/>
    <w:rsid w:val="00246955"/>
    <w:rsid w:val="00253CA8"/>
    <w:rsid w:val="00263746"/>
    <w:rsid w:val="00271BCA"/>
    <w:rsid w:val="0027616E"/>
    <w:rsid w:val="0028060C"/>
    <w:rsid w:val="00281C70"/>
    <w:rsid w:val="00284E41"/>
    <w:rsid w:val="002850E0"/>
    <w:rsid w:val="0028702C"/>
    <w:rsid w:val="00297926"/>
    <w:rsid w:val="00297AE1"/>
    <w:rsid w:val="002A0846"/>
    <w:rsid w:val="002A36A8"/>
    <w:rsid w:val="002A6EBA"/>
    <w:rsid w:val="002A7992"/>
    <w:rsid w:val="002B0A55"/>
    <w:rsid w:val="002B54D3"/>
    <w:rsid w:val="002B581E"/>
    <w:rsid w:val="002E26D5"/>
    <w:rsid w:val="002E5454"/>
    <w:rsid w:val="002E5BFE"/>
    <w:rsid w:val="002F20F4"/>
    <w:rsid w:val="00300DC9"/>
    <w:rsid w:val="00301541"/>
    <w:rsid w:val="003125FF"/>
    <w:rsid w:val="00320B5E"/>
    <w:rsid w:val="003304E8"/>
    <w:rsid w:val="003365A7"/>
    <w:rsid w:val="00340F5F"/>
    <w:rsid w:val="00346A8B"/>
    <w:rsid w:val="00347511"/>
    <w:rsid w:val="00355BAE"/>
    <w:rsid w:val="00355E00"/>
    <w:rsid w:val="00365567"/>
    <w:rsid w:val="003660A4"/>
    <w:rsid w:val="00377D97"/>
    <w:rsid w:val="00391480"/>
    <w:rsid w:val="00391CBA"/>
    <w:rsid w:val="00393AA9"/>
    <w:rsid w:val="003975C7"/>
    <w:rsid w:val="003A1220"/>
    <w:rsid w:val="003B3A46"/>
    <w:rsid w:val="003C147D"/>
    <w:rsid w:val="003E0425"/>
    <w:rsid w:val="003E3825"/>
    <w:rsid w:val="003E7F55"/>
    <w:rsid w:val="00400AC6"/>
    <w:rsid w:val="00403518"/>
    <w:rsid w:val="00404CEB"/>
    <w:rsid w:val="00415F43"/>
    <w:rsid w:val="00416121"/>
    <w:rsid w:val="004211AF"/>
    <w:rsid w:val="0042245F"/>
    <w:rsid w:val="00425C9A"/>
    <w:rsid w:val="004321B1"/>
    <w:rsid w:val="00434B6B"/>
    <w:rsid w:val="004440F3"/>
    <w:rsid w:val="00447543"/>
    <w:rsid w:val="004530A4"/>
    <w:rsid w:val="004628C3"/>
    <w:rsid w:val="00465378"/>
    <w:rsid w:val="004674F6"/>
    <w:rsid w:val="00467D23"/>
    <w:rsid w:val="00471866"/>
    <w:rsid w:val="0047250B"/>
    <w:rsid w:val="00472E7A"/>
    <w:rsid w:val="00474F2C"/>
    <w:rsid w:val="00491DE1"/>
    <w:rsid w:val="00491E50"/>
    <w:rsid w:val="00493446"/>
    <w:rsid w:val="0049483C"/>
    <w:rsid w:val="004A4658"/>
    <w:rsid w:val="004A50F5"/>
    <w:rsid w:val="004A5663"/>
    <w:rsid w:val="004B380E"/>
    <w:rsid w:val="004B59C2"/>
    <w:rsid w:val="004C0A5E"/>
    <w:rsid w:val="004C0B1B"/>
    <w:rsid w:val="004C3A59"/>
    <w:rsid w:val="004C5796"/>
    <w:rsid w:val="004D0DF5"/>
    <w:rsid w:val="004D18D2"/>
    <w:rsid w:val="004D459F"/>
    <w:rsid w:val="004E2A21"/>
    <w:rsid w:val="004E5608"/>
    <w:rsid w:val="004F0F3A"/>
    <w:rsid w:val="004F439F"/>
    <w:rsid w:val="0050077B"/>
    <w:rsid w:val="005012A6"/>
    <w:rsid w:val="0050618B"/>
    <w:rsid w:val="0050783C"/>
    <w:rsid w:val="00512A04"/>
    <w:rsid w:val="00515721"/>
    <w:rsid w:val="00521B64"/>
    <w:rsid w:val="005224FE"/>
    <w:rsid w:val="00525812"/>
    <w:rsid w:val="00526EA6"/>
    <w:rsid w:val="00527B43"/>
    <w:rsid w:val="0053085C"/>
    <w:rsid w:val="00530B64"/>
    <w:rsid w:val="005321A1"/>
    <w:rsid w:val="00532BA6"/>
    <w:rsid w:val="00533A66"/>
    <w:rsid w:val="00534DD5"/>
    <w:rsid w:val="0053687B"/>
    <w:rsid w:val="00540128"/>
    <w:rsid w:val="005501C6"/>
    <w:rsid w:val="00550C36"/>
    <w:rsid w:val="005537CC"/>
    <w:rsid w:val="005570E2"/>
    <w:rsid w:val="005605F2"/>
    <w:rsid w:val="005659AB"/>
    <w:rsid w:val="0057279C"/>
    <w:rsid w:val="00574239"/>
    <w:rsid w:val="00574253"/>
    <w:rsid w:val="00575178"/>
    <w:rsid w:val="00577876"/>
    <w:rsid w:val="00586530"/>
    <w:rsid w:val="00586C88"/>
    <w:rsid w:val="00590CF2"/>
    <w:rsid w:val="00591899"/>
    <w:rsid w:val="005946C6"/>
    <w:rsid w:val="005977B0"/>
    <w:rsid w:val="005A112C"/>
    <w:rsid w:val="005A57ED"/>
    <w:rsid w:val="005A7405"/>
    <w:rsid w:val="005C2633"/>
    <w:rsid w:val="005C3FC8"/>
    <w:rsid w:val="005D634A"/>
    <w:rsid w:val="005E241B"/>
    <w:rsid w:val="005F64F3"/>
    <w:rsid w:val="006027A1"/>
    <w:rsid w:val="00607555"/>
    <w:rsid w:val="00610507"/>
    <w:rsid w:val="00617EBE"/>
    <w:rsid w:val="0062129E"/>
    <w:rsid w:val="006265F6"/>
    <w:rsid w:val="006318B4"/>
    <w:rsid w:val="00636183"/>
    <w:rsid w:val="00642901"/>
    <w:rsid w:val="00642E47"/>
    <w:rsid w:val="006557B5"/>
    <w:rsid w:val="00662807"/>
    <w:rsid w:val="00663BAA"/>
    <w:rsid w:val="0066473B"/>
    <w:rsid w:val="00666C39"/>
    <w:rsid w:val="006758DC"/>
    <w:rsid w:val="006773B6"/>
    <w:rsid w:val="00687CC8"/>
    <w:rsid w:val="00691669"/>
    <w:rsid w:val="006A0211"/>
    <w:rsid w:val="006A4BED"/>
    <w:rsid w:val="006A581D"/>
    <w:rsid w:val="006A6D37"/>
    <w:rsid w:val="006B11F9"/>
    <w:rsid w:val="006C046A"/>
    <w:rsid w:val="006C13D8"/>
    <w:rsid w:val="006C65D4"/>
    <w:rsid w:val="006D3E4B"/>
    <w:rsid w:val="006E79E9"/>
    <w:rsid w:val="006E7AB9"/>
    <w:rsid w:val="006F024A"/>
    <w:rsid w:val="006F3798"/>
    <w:rsid w:val="006F68CC"/>
    <w:rsid w:val="007105B7"/>
    <w:rsid w:val="00712D6C"/>
    <w:rsid w:val="00722BD5"/>
    <w:rsid w:val="0072397D"/>
    <w:rsid w:val="00724364"/>
    <w:rsid w:val="00730220"/>
    <w:rsid w:val="00737376"/>
    <w:rsid w:val="00737A86"/>
    <w:rsid w:val="00741C23"/>
    <w:rsid w:val="00741DBE"/>
    <w:rsid w:val="007422E0"/>
    <w:rsid w:val="00745622"/>
    <w:rsid w:val="00745A6A"/>
    <w:rsid w:val="00746125"/>
    <w:rsid w:val="00746A62"/>
    <w:rsid w:val="007516C8"/>
    <w:rsid w:val="00752B8B"/>
    <w:rsid w:val="00753013"/>
    <w:rsid w:val="0075634B"/>
    <w:rsid w:val="0076048D"/>
    <w:rsid w:val="00770FB1"/>
    <w:rsid w:val="007737AA"/>
    <w:rsid w:val="00774B1C"/>
    <w:rsid w:val="00775A38"/>
    <w:rsid w:val="00776B3D"/>
    <w:rsid w:val="00785B75"/>
    <w:rsid w:val="007A13B3"/>
    <w:rsid w:val="007A2C8D"/>
    <w:rsid w:val="007A710B"/>
    <w:rsid w:val="007B06A1"/>
    <w:rsid w:val="007B228C"/>
    <w:rsid w:val="007B3863"/>
    <w:rsid w:val="007C26DB"/>
    <w:rsid w:val="007C4E83"/>
    <w:rsid w:val="007D49B2"/>
    <w:rsid w:val="007D78C0"/>
    <w:rsid w:val="007E4621"/>
    <w:rsid w:val="007E5D67"/>
    <w:rsid w:val="007F0B32"/>
    <w:rsid w:val="007F611A"/>
    <w:rsid w:val="007F7E31"/>
    <w:rsid w:val="008120B7"/>
    <w:rsid w:val="00821816"/>
    <w:rsid w:val="0083377C"/>
    <w:rsid w:val="00833971"/>
    <w:rsid w:val="00840798"/>
    <w:rsid w:val="008447FB"/>
    <w:rsid w:val="00847B25"/>
    <w:rsid w:val="00851033"/>
    <w:rsid w:val="00854B17"/>
    <w:rsid w:val="00855C52"/>
    <w:rsid w:val="0086263F"/>
    <w:rsid w:val="008666F5"/>
    <w:rsid w:val="008677CB"/>
    <w:rsid w:val="00874855"/>
    <w:rsid w:val="00874F61"/>
    <w:rsid w:val="0087569B"/>
    <w:rsid w:val="008911AE"/>
    <w:rsid w:val="00892CC3"/>
    <w:rsid w:val="008A4774"/>
    <w:rsid w:val="008A5192"/>
    <w:rsid w:val="008A6346"/>
    <w:rsid w:val="008A7CDA"/>
    <w:rsid w:val="008B1E6F"/>
    <w:rsid w:val="008B2D9A"/>
    <w:rsid w:val="008B33CF"/>
    <w:rsid w:val="008B43BF"/>
    <w:rsid w:val="008C21FE"/>
    <w:rsid w:val="008D355C"/>
    <w:rsid w:val="008D75EC"/>
    <w:rsid w:val="008F5B90"/>
    <w:rsid w:val="008F7494"/>
    <w:rsid w:val="00900789"/>
    <w:rsid w:val="00906BA0"/>
    <w:rsid w:val="009128AE"/>
    <w:rsid w:val="009142F2"/>
    <w:rsid w:val="00915546"/>
    <w:rsid w:val="009169A4"/>
    <w:rsid w:val="00920F0F"/>
    <w:rsid w:val="009301A3"/>
    <w:rsid w:val="00933F21"/>
    <w:rsid w:val="00934EFC"/>
    <w:rsid w:val="00943BC4"/>
    <w:rsid w:val="009461EA"/>
    <w:rsid w:val="00953812"/>
    <w:rsid w:val="00954983"/>
    <w:rsid w:val="009563FD"/>
    <w:rsid w:val="00960185"/>
    <w:rsid w:val="00962AA5"/>
    <w:rsid w:val="00963B85"/>
    <w:rsid w:val="0096409A"/>
    <w:rsid w:val="00984845"/>
    <w:rsid w:val="00986048"/>
    <w:rsid w:val="0098747B"/>
    <w:rsid w:val="009913D5"/>
    <w:rsid w:val="009916FA"/>
    <w:rsid w:val="0099737F"/>
    <w:rsid w:val="009A429E"/>
    <w:rsid w:val="009B0629"/>
    <w:rsid w:val="009B5F9D"/>
    <w:rsid w:val="009B7E66"/>
    <w:rsid w:val="009C600F"/>
    <w:rsid w:val="009D6A1B"/>
    <w:rsid w:val="009E27A9"/>
    <w:rsid w:val="009E50E2"/>
    <w:rsid w:val="009E58B9"/>
    <w:rsid w:val="009E6E2E"/>
    <w:rsid w:val="009E7A03"/>
    <w:rsid w:val="009F049A"/>
    <w:rsid w:val="009F132C"/>
    <w:rsid w:val="00A033B3"/>
    <w:rsid w:val="00A06DA6"/>
    <w:rsid w:val="00A13850"/>
    <w:rsid w:val="00A1525F"/>
    <w:rsid w:val="00A15DDB"/>
    <w:rsid w:val="00A167A2"/>
    <w:rsid w:val="00A250C0"/>
    <w:rsid w:val="00A26015"/>
    <w:rsid w:val="00A31C03"/>
    <w:rsid w:val="00A50FCE"/>
    <w:rsid w:val="00A5487E"/>
    <w:rsid w:val="00A57302"/>
    <w:rsid w:val="00A614B8"/>
    <w:rsid w:val="00A649FC"/>
    <w:rsid w:val="00A74DE1"/>
    <w:rsid w:val="00A763F2"/>
    <w:rsid w:val="00A80430"/>
    <w:rsid w:val="00A809C5"/>
    <w:rsid w:val="00A840FD"/>
    <w:rsid w:val="00AA20DF"/>
    <w:rsid w:val="00AA25FA"/>
    <w:rsid w:val="00AA2879"/>
    <w:rsid w:val="00AB781B"/>
    <w:rsid w:val="00AC15EE"/>
    <w:rsid w:val="00AC2076"/>
    <w:rsid w:val="00AC50C3"/>
    <w:rsid w:val="00AD168A"/>
    <w:rsid w:val="00AD38E2"/>
    <w:rsid w:val="00AE0ACD"/>
    <w:rsid w:val="00AE0D29"/>
    <w:rsid w:val="00AE1A4A"/>
    <w:rsid w:val="00AE5400"/>
    <w:rsid w:val="00AE54D4"/>
    <w:rsid w:val="00AF0FEC"/>
    <w:rsid w:val="00AF3AE3"/>
    <w:rsid w:val="00B03F90"/>
    <w:rsid w:val="00B07AF1"/>
    <w:rsid w:val="00B07E94"/>
    <w:rsid w:val="00B142C1"/>
    <w:rsid w:val="00B221AE"/>
    <w:rsid w:val="00B30619"/>
    <w:rsid w:val="00B325F4"/>
    <w:rsid w:val="00B41714"/>
    <w:rsid w:val="00B43D1D"/>
    <w:rsid w:val="00B50DF7"/>
    <w:rsid w:val="00B5256D"/>
    <w:rsid w:val="00B54F5A"/>
    <w:rsid w:val="00B5707C"/>
    <w:rsid w:val="00B6078A"/>
    <w:rsid w:val="00B63C0E"/>
    <w:rsid w:val="00B65401"/>
    <w:rsid w:val="00B67F61"/>
    <w:rsid w:val="00B77358"/>
    <w:rsid w:val="00B7736D"/>
    <w:rsid w:val="00B8183D"/>
    <w:rsid w:val="00B84573"/>
    <w:rsid w:val="00B85AEF"/>
    <w:rsid w:val="00BA0594"/>
    <w:rsid w:val="00BA1DB4"/>
    <w:rsid w:val="00BA1FD1"/>
    <w:rsid w:val="00BA3890"/>
    <w:rsid w:val="00BA4C6F"/>
    <w:rsid w:val="00BA6F60"/>
    <w:rsid w:val="00BB5C84"/>
    <w:rsid w:val="00BB5D25"/>
    <w:rsid w:val="00BC3C71"/>
    <w:rsid w:val="00BD2E27"/>
    <w:rsid w:val="00BD40B1"/>
    <w:rsid w:val="00BD5083"/>
    <w:rsid w:val="00BD7DF1"/>
    <w:rsid w:val="00BE45F6"/>
    <w:rsid w:val="00BF00AF"/>
    <w:rsid w:val="00BF24CD"/>
    <w:rsid w:val="00BF3A2C"/>
    <w:rsid w:val="00BF4F22"/>
    <w:rsid w:val="00C020E5"/>
    <w:rsid w:val="00C06D9D"/>
    <w:rsid w:val="00C075E1"/>
    <w:rsid w:val="00C10364"/>
    <w:rsid w:val="00C113B3"/>
    <w:rsid w:val="00C1255D"/>
    <w:rsid w:val="00C132EB"/>
    <w:rsid w:val="00C22412"/>
    <w:rsid w:val="00C22F37"/>
    <w:rsid w:val="00C257DB"/>
    <w:rsid w:val="00C25F86"/>
    <w:rsid w:val="00C32871"/>
    <w:rsid w:val="00C3437C"/>
    <w:rsid w:val="00C36F2A"/>
    <w:rsid w:val="00C40E0B"/>
    <w:rsid w:val="00C413D7"/>
    <w:rsid w:val="00C41D5A"/>
    <w:rsid w:val="00C41EBE"/>
    <w:rsid w:val="00C437F8"/>
    <w:rsid w:val="00C44ADA"/>
    <w:rsid w:val="00C4771E"/>
    <w:rsid w:val="00C47AB9"/>
    <w:rsid w:val="00C5088A"/>
    <w:rsid w:val="00C553F9"/>
    <w:rsid w:val="00C63F1E"/>
    <w:rsid w:val="00C678E0"/>
    <w:rsid w:val="00C679AE"/>
    <w:rsid w:val="00C742B8"/>
    <w:rsid w:val="00C75E07"/>
    <w:rsid w:val="00C810D9"/>
    <w:rsid w:val="00C8143F"/>
    <w:rsid w:val="00C8678F"/>
    <w:rsid w:val="00C87128"/>
    <w:rsid w:val="00C920AE"/>
    <w:rsid w:val="00CA0577"/>
    <w:rsid w:val="00CA2D79"/>
    <w:rsid w:val="00CA3CF7"/>
    <w:rsid w:val="00CA67F8"/>
    <w:rsid w:val="00CB0068"/>
    <w:rsid w:val="00CB6F2D"/>
    <w:rsid w:val="00CC487E"/>
    <w:rsid w:val="00CC69E1"/>
    <w:rsid w:val="00CE7E30"/>
    <w:rsid w:val="00CF3585"/>
    <w:rsid w:val="00D025D1"/>
    <w:rsid w:val="00D04A69"/>
    <w:rsid w:val="00D07196"/>
    <w:rsid w:val="00D1116E"/>
    <w:rsid w:val="00D1340F"/>
    <w:rsid w:val="00D3110E"/>
    <w:rsid w:val="00D413CD"/>
    <w:rsid w:val="00D41BB2"/>
    <w:rsid w:val="00D44065"/>
    <w:rsid w:val="00D53418"/>
    <w:rsid w:val="00D6019A"/>
    <w:rsid w:val="00D606DB"/>
    <w:rsid w:val="00D75016"/>
    <w:rsid w:val="00D820C0"/>
    <w:rsid w:val="00D84A9A"/>
    <w:rsid w:val="00D8656E"/>
    <w:rsid w:val="00D92315"/>
    <w:rsid w:val="00D946A4"/>
    <w:rsid w:val="00DB582B"/>
    <w:rsid w:val="00DC5097"/>
    <w:rsid w:val="00DC7A28"/>
    <w:rsid w:val="00DD090D"/>
    <w:rsid w:val="00DD57DD"/>
    <w:rsid w:val="00DE221D"/>
    <w:rsid w:val="00DE26FB"/>
    <w:rsid w:val="00DE29FA"/>
    <w:rsid w:val="00DF10E1"/>
    <w:rsid w:val="00DF55C1"/>
    <w:rsid w:val="00DF72C3"/>
    <w:rsid w:val="00E127D7"/>
    <w:rsid w:val="00E1507D"/>
    <w:rsid w:val="00E16ABA"/>
    <w:rsid w:val="00E21021"/>
    <w:rsid w:val="00E239CF"/>
    <w:rsid w:val="00E31CE8"/>
    <w:rsid w:val="00E34B65"/>
    <w:rsid w:val="00E43AF8"/>
    <w:rsid w:val="00E4400E"/>
    <w:rsid w:val="00E538FC"/>
    <w:rsid w:val="00E7268F"/>
    <w:rsid w:val="00E740DA"/>
    <w:rsid w:val="00E80142"/>
    <w:rsid w:val="00E833A2"/>
    <w:rsid w:val="00E86F34"/>
    <w:rsid w:val="00E87651"/>
    <w:rsid w:val="00E87ADE"/>
    <w:rsid w:val="00E9042F"/>
    <w:rsid w:val="00E92D32"/>
    <w:rsid w:val="00E933B8"/>
    <w:rsid w:val="00E96B1C"/>
    <w:rsid w:val="00EA2D8C"/>
    <w:rsid w:val="00EA5266"/>
    <w:rsid w:val="00EB14F8"/>
    <w:rsid w:val="00EB7032"/>
    <w:rsid w:val="00EC02D9"/>
    <w:rsid w:val="00EC12FD"/>
    <w:rsid w:val="00EC49B0"/>
    <w:rsid w:val="00ED5530"/>
    <w:rsid w:val="00ED71D0"/>
    <w:rsid w:val="00EE31D5"/>
    <w:rsid w:val="00EF0ACA"/>
    <w:rsid w:val="00EF3100"/>
    <w:rsid w:val="00EF6FA5"/>
    <w:rsid w:val="00EF7640"/>
    <w:rsid w:val="00F00F72"/>
    <w:rsid w:val="00F03429"/>
    <w:rsid w:val="00F03856"/>
    <w:rsid w:val="00F07D4C"/>
    <w:rsid w:val="00F20A05"/>
    <w:rsid w:val="00F2164B"/>
    <w:rsid w:val="00F22892"/>
    <w:rsid w:val="00F229C3"/>
    <w:rsid w:val="00F30C4F"/>
    <w:rsid w:val="00F4292D"/>
    <w:rsid w:val="00F43C80"/>
    <w:rsid w:val="00F456AE"/>
    <w:rsid w:val="00F45DFF"/>
    <w:rsid w:val="00F46729"/>
    <w:rsid w:val="00F54963"/>
    <w:rsid w:val="00F60A35"/>
    <w:rsid w:val="00F636A2"/>
    <w:rsid w:val="00F73C1C"/>
    <w:rsid w:val="00F740A2"/>
    <w:rsid w:val="00F76C0E"/>
    <w:rsid w:val="00F9135A"/>
    <w:rsid w:val="00FA5B94"/>
    <w:rsid w:val="00FA6E21"/>
    <w:rsid w:val="00FB6F12"/>
    <w:rsid w:val="00FC2E1C"/>
    <w:rsid w:val="00FC318C"/>
    <w:rsid w:val="00FC37CB"/>
    <w:rsid w:val="00FC47BB"/>
    <w:rsid w:val="00FD2E5F"/>
    <w:rsid w:val="00FD2ED5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8D2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" w:unhideWhenUsed="1" w:qFormat="1"/>
    <w:lsdException w:name="List Number" w:semiHidden="1" w:uiPriority="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8"/>
    <w:lsdException w:name="List Bullet 3" w:semiHidden="1" w:uiPriority="18"/>
    <w:lsdException w:name="List Bullet 4" w:semiHidden="1" w:unhideWhenUsed="1"/>
    <w:lsdException w:name="List Bullet 5" w:semiHidden="1" w:unhideWhenUsed="1"/>
    <w:lsdException w:name="List Number 2" w:uiPriority="5"/>
    <w:lsdException w:name="List Number 3" w:uiPriority="5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27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4"/>
    <w:qFormat/>
    <w:rsid w:val="006318B4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9"/>
    <w:semiHidden/>
    <w:qFormat/>
    <w:rsid w:val="0075634B"/>
    <w:pPr>
      <w:pageBreakBefore/>
      <w:spacing w:after="280" w:line="240" w:lineRule="auto"/>
      <w:outlineLvl w:val="0"/>
    </w:pPr>
    <w:rPr>
      <w:rFonts w:eastAsiaTheme="majorEastAsia" w:cstheme="majorBidi"/>
      <w:b w:val="0"/>
      <w:sz w:val="48"/>
      <w:szCs w:val="32"/>
    </w:rPr>
  </w:style>
  <w:style w:type="paragraph" w:styleId="berschrift2">
    <w:name w:val="heading 2"/>
    <w:basedOn w:val="zzHeadings"/>
    <w:next w:val="Standard"/>
    <w:link w:val="berschrift2Zchn"/>
    <w:uiPriority w:val="9"/>
    <w:semiHidden/>
    <w:qFormat/>
    <w:rsid w:val="007516C8"/>
    <w:pPr>
      <w:spacing w:before="420" w:line="240" w:lineRule="auto"/>
      <w:outlineLvl w:val="1"/>
    </w:pPr>
    <w:rPr>
      <w:rFonts w:eastAsiaTheme="majorEastAsia" w:cstheme="majorBidi"/>
      <w:b w:val="0"/>
      <w:sz w:val="38"/>
      <w:szCs w:val="26"/>
    </w:rPr>
  </w:style>
  <w:style w:type="paragraph" w:styleId="berschrift3">
    <w:name w:val="heading 3"/>
    <w:basedOn w:val="zzHeadings"/>
    <w:next w:val="Standard"/>
    <w:link w:val="berschrift3Zchn"/>
    <w:uiPriority w:val="9"/>
    <w:semiHidden/>
    <w:qFormat/>
    <w:rsid w:val="00CA2D79"/>
    <w:pPr>
      <w:spacing w:before="400" w:line="240" w:lineRule="auto"/>
      <w:outlineLvl w:val="2"/>
    </w:pPr>
    <w:rPr>
      <w:rFonts w:eastAsiaTheme="majorEastAsia" w:cstheme="majorBidi"/>
      <w:sz w:val="28"/>
      <w:szCs w:val="24"/>
    </w:rPr>
  </w:style>
  <w:style w:type="paragraph" w:styleId="berschrift4">
    <w:name w:val="heading 4"/>
    <w:basedOn w:val="zzHeadings"/>
    <w:next w:val="Standard"/>
    <w:link w:val="berschrift4Zchn"/>
    <w:uiPriority w:val="9"/>
    <w:semiHidden/>
    <w:qFormat/>
    <w:rsid w:val="00CA2D79"/>
    <w:pPr>
      <w:spacing w:before="300" w:line="240" w:lineRule="auto"/>
      <w:outlineLvl w:val="3"/>
    </w:pPr>
    <w:rPr>
      <w:rFonts w:eastAsiaTheme="majorEastAsia" w:cstheme="majorBidi"/>
      <w:iCs/>
      <w:sz w:val="24"/>
    </w:rPr>
  </w:style>
  <w:style w:type="paragraph" w:styleId="berschrift5">
    <w:name w:val="heading 5"/>
    <w:basedOn w:val="zzHeadings"/>
    <w:next w:val="Standard"/>
    <w:link w:val="berschrift5Zchn"/>
    <w:uiPriority w:val="9"/>
    <w:semiHidden/>
    <w:qFormat/>
    <w:rsid w:val="00CA2D79"/>
    <w:pPr>
      <w:spacing w:before="300"/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39"/>
    <w:semiHidden/>
    <w:rsid w:val="00532BA6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39"/>
    <w:semiHidden/>
    <w:rsid w:val="00532BA6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39"/>
    <w:semiHidden/>
    <w:rsid w:val="00465378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39"/>
    <w:semiHidden/>
    <w:rsid w:val="00532BA6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5"/>
    <w:qFormat/>
    <w:rsid w:val="00DE26FB"/>
    <w:pPr>
      <w:spacing w:after="0"/>
    </w:pPr>
  </w:style>
  <w:style w:type="paragraph" w:customStyle="1" w:styleId="zzHeaderFooter">
    <w:name w:val="zz_HeaderFooter"/>
    <w:basedOn w:val="Standard"/>
    <w:uiPriority w:val="99"/>
    <w:semiHidden/>
    <w:rsid w:val="001C6913"/>
    <w:pPr>
      <w:spacing w:after="0" w:line="240" w:lineRule="atLeast"/>
    </w:pPr>
    <w:rPr>
      <w:spacing w:val="3"/>
      <w:sz w:val="18"/>
    </w:rPr>
  </w:style>
  <w:style w:type="paragraph" w:customStyle="1" w:styleId="zzHeadings">
    <w:name w:val="zz_Headings"/>
    <w:basedOn w:val="Standard"/>
    <w:uiPriority w:val="99"/>
    <w:semiHidden/>
    <w:rsid w:val="004628C3"/>
    <w:pPr>
      <w:keepNext/>
      <w:keepLines/>
      <w:suppressAutoHyphens/>
    </w:pPr>
    <w:rPr>
      <w:rFonts w:asciiTheme="majorHAnsi" w:hAnsiTheme="majorHAnsi"/>
      <w:b/>
    </w:rPr>
  </w:style>
  <w:style w:type="table" w:styleId="Tabellenraster">
    <w:name w:val="Table Grid"/>
    <w:basedOn w:val="NormaleTabelle"/>
    <w:uiPriority w:val="99"/>
    <w:rsid w:val="00D946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rsid w:val="00915546"/>
    <w:pPr>
      <w:tabs>
        <w:tab w:val="center" w:pos="4536"/>
        <w:tab w:val="right" w:pos="9072"/>
      </w:tabs>
      <w:spacing w:after="560"/>
      <w:contextualSpacing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915546"/>
    <w:rPr>
      <w:spacing w:val="3"/>
      <w:kern w:val="12"/>
      <w:sz w:val="18"/>
    </w:rPr>
  </w:style>
  <w:style w:type="paragraph" w:styleId="Fuzeile">
    <w:name w:val="footer"/>
    <w:basedOn w:val="zzHeaderFooter"/>
    <w:link w:val="FuzeileZchn"/>
    <w:uiPriority w:val="99"/>
    <w:rsid w:val="00271BCA"/>
    <w:pPr>
      <w:tabs>
        <w:tab w:val="right" w:pos="9356"/>
      </w:tabs>
    </w:pPr>
    <w:rPr>
      <w:color w:val="777A7B" w:themeColor="text2"/>
    </w:rPr>
  </w:style>
  <w:style w:type="character" w:customStyle="1" w:styleId="FuzeileZchn">
    <w:name w:val="Fußzeile Zchn"/>
    <w:basedOn w:val="Absatz-Standardschriftart"/>
    <w:link w:val="Fuzeile"/>
    <w:uiPriority w:val="99"/>
    <w:rsid w:val="00271BCA"/>
    <w:rPr>
      <w:color w:val="777A7B" w:themeColor="text2"/>
      <w:spacing w:val="3"/>
      <w:kern w:val="12"/>
      <w:sz w:val="18"/>
    </w:rPr>
  </w:style>
  <w:style w:type="table" w:customStyle="1" w:styleId="Layout-Tabelle">
    <w:name w:val="Layout-Tabelle"/>
    <w:basedOn w:val="NormaleTabelle"/>
    <w:uiPriority w:val="99"/>
    <w:rsid w:val="00C678E0"/>
    <w:rPr>
      <w:kern w:val="12"/>
    </w:rPr>
    <w:tblPr>
      <w:tblCellMar>
        <w:left w:w="0" w:type="dxa"/>
        <w:right w:w="0" w:type="dxa"/>
      </w:tblCellMar>
    </w:tblPr>
  </w:style>
  <w:style w:type="table" w:customStyle="1" w:styleId="Standard-Tabelle">
    <w:name w:val="Standard-Tabelle"/>
    <w:basedOn w:val="NormaleTabelle"/>
    <w:uiPriority w:val="99"/>
    <w:rsid w:val="00B30619"/>
    <w:pPr>
      <w:spacing w:after="0" w:line="240" w:lineRule="auto"/>
    </w:pPr>
    <w:tblPr>
      <w:tblStyleRowBandSize w:val="1"/>
      <w:tblStyleCol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777A7B" w:themeColor="text2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8EEF1" w:themeFill="background2"/>
      </w:tcPr>
    </w:tblStylePr>
    <w:tblStylePr w:type="band2Horz">
      <w:tblPr/>
      <w:tcPr>
        <w:shd w:val="clear" w:color="auto" w:fill="E8EEF1" w:themeFill="background2"/>
      </w:tcPr>
    </w:tblStylePr>
  </w:style>
  <w:style w:type="character" w:styleId="Platzhaltertext">
    <w:name w:val="Placeholder Text"/>
    <w:basedOn w:val="Absatz-Standardschriftart"/>
    <w:uiPriority w:val="99"/>
    <w:rsid w:val="00271BCA"/>
    <w:rPr>
      <w:color w:val="777A7B" w:themeColor="text2"/>
    </w:rPr>
  </w:style>
  <w:style w:type="paragraph" w:styleId="Aufzhlungszeichen">
    <w:name w:val="List Bullet"/>
    <w:basedOn w:val="Listenabsatz"/>
    <w:uiPriority w:val="18"/>
    <w:qFormat/>
    <w:rsid w:val="002B581E"/>
    <w:pPr>
      <w:numPr>
        <w:numId w:val="16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20"/>
    <w:qFormat/>
    <w:rsid w:val="0053687B"/>
    <w:pPr>
      <w:numPr>
        <w:numId w:val="21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53687B"/>
    <w:pPr>
      <w:numPr>
        <w:numId w:val="1"/>
      </w:numPr>
    </w:pPr>
  </w:style>
  <w:style w:type="paragraph" w:customStyle="1" w:styleId="Intro">
    <w:name w:val="Intro"/>
    <w:basedOn w:val="Standard"/>
    <w:next w:val="Standard"/>
    <w:uiPriority w:val="13"/>
    <w:qFormat/>
    <w:rsid w:val="00CA2D79"/>
    <w:pPr>
      <w:keepNext/>
      <w:keepLines/>
      <w:spacing w:after="300" w:line="240" w:lineRule="auto"/>
    </w:pPr>
    <w:rPr>
      <w:sz w:val="26"/>
    </w:rPr>
  </w:style>
  <w:style w:type="paragraph" w:styleId="Umschlagabsenderadresse">
    <w:name w:val="envelope return"/>
    <w:basedOn w:val="zzHeaderFooter"/>
    <w:next w:val="Kopfzeile"/>
    <w:uiPriority w:val="99"/>
    <w:semiHidden/>
    <w:rsid w:val="00840798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semiHidden/>
    <w:rsid w:val="00874855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next w:val="Standard"/>
    <w:link w:val="TitelZchn"/>
    <w:uiPriority w:val="28"/>
    <w:semiHidden/>
    <w:qFormat/>
    <w:rsid w:val="00AC2076"/>
    <w:pPr>
      <w:spacing w:after="700" w:line="240" w:lineRule="auto"/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28"/>
    <w:semiHidden/>
    <w:rsid w:val="00BD2E27"/>
    <w:rPr>
      <w:rFonts w:asciiTheme="majorHAnsi" w:eastAsiaTheme="majorEastAsia" w:hAnsiTheme="majorHAnsi" w:cstheme="majorBidi"/>
      <w:b/>
      <w:kern w:val="12"/>
      <w:sz w:val="48"/>
      <w:szCs w:val="56"/>
    </w:rPr>
  </w:style>
  <w:style w:type="paragraph" w:styleId="Untertitel">
    <w:name w:val="Subtitle"/>
    <w:basedOn w:val="zzHeadings"/>
    <w:next w:val="Standard"/>
    <w:link w:val="UntertitelZchn"/>
    <w:uiPriority w:val="28"/>
    <w:semiHidden/>
    <w:qFormat/>
    <w:rsid w:val="00785B75"/>
    <w:pPr>
      <w:numPr>
        <w:ilvl w:val="1"/>
      </w:numPr>
      <w:spacing w:after="300" w:line="240" w:lineRule="auto"/>
    </w:pPr>
    <w:rPr>
      <w:b w:val="0"/>
      <w:sz w:val="38"/>
    </w:rPr>
  </w:style>
  <w:style w:type="character" w:customStyle="1" w:styleId="UntertitelZchn">
    <w:name w:val="Untertitel Zchn"/>
    <w:basedOn w:val="Absatz-Standardschriftart"/>
    <w:link w:val="Untertitel"/>
    <w:uiPriority w:val="28"/>
    <w:semiHidden/>
    <w:rsid w:val="006318B4"/>
    <w:rPr>
      <w:rFonts w:asciiTheme="majorHAnsi" w:hAnsiTheme="majorHAnsi"/>
      <w:kern w:val="12"/>
      <w:sz w:val="38"/>
    </w:rPr>
  </w:style>
  <w:style w:type="paragraph" w:styleId="Zitat">
    <w:name w:val="Quote"/>
    <w:basedOn w:val="Standard"/>
    <w:next w:val="Standard"/>
    <w:link w:val="ZitatZchn"/>
    <w:uiPriority w:val="23"/>
    <w:qFormat/>
    <w:rsid w:val="00A167A2"/>
    <w:pPr>
      <w:keepLines/>
      <w:pBdr>
        <w:top w:val="single" w:sz="8" w:space="0" w:color="FFFFFF" w:themeColor="background1"/>
        <w:left w:val="single" w:sz="18" w:space="11" w:color="777A7B" w:themeColor="text2"/>
        <w:bottom w:val="single" w:sz="8" w:space="0" w:color="FFFFFF" w:themeColor="background1"/>
      </w:pBdr>
      <w:spacing w:before="300" w:after="300"/>
      <w:ind w:left="284" w:right="284"/>
    </w:pPr>
    <w:rPr>
      <w:iCs/>
    </w:rPr>
  </w:style>
  <w:style w:type="character" w:customStyle="1" w:styleId="ZitatZchn">
    <w:name w:val="Zitat Zchn"/>
    <w:basedOn w:val="Absatz-Standardschriftart"/>
    <w:link w:val="Zitat"/>
    <w:uiPriority w:val="23"/>
    <w:rsid w:val="008B43BF"/>
    <w:rPr>
      <w:iCs/>
      <w:kern w:val="12"/>
    </w:rPr>
  </w:style>
  <w:style w:type="paragraph" w:styleId="Listenabsatz">
    <w:name w:val="List Paragraph"/>
    <w:basedOn w:val="Standard"/>
    <w:uiPriority w:val="20"/>
    <w:semiHidden/>
    <w:qFormat/>
    <w:rsid w:val="009169A4"/>
    <w:pPr>
      <w:keepLines/>
      <w:ind w:left="284"/>
    </w:pPr>
  </w:style>
  <w:style w:type="paragraph" w:styleId="Beschriftung">
    <w:name w:val="caption"/>
    <w:basedOn w:val="Standardklein"/>
    <w:next w:val="Standard"/>
    <w:uiPriority w:val="23"/>
    <w:qFormat/>
    <w:rsid w:val="00A167A2"/>
    <w:pPr>
      <w:keepLines/>
      <w:spacing w:before="200" w:after="300"/>
      <w:contextualSpacing/>
    </w:pPr>
    <w:rPr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semiHidden/>
    <w:rsid w:val="00BD2E27"/>
    <w:rPr>
      <w:rFonts w:asciiTheme="majorHAnsi" w:eastAsiaTheme="majorEastAsia" w:hAnsiTheme="majorHAnsi" w:cstheme="majorBidi"/>
      <w:kern w:val="12"/>
      <w:sz w:val="48"/>
      <w:szCs w:val="32"/>
    </w:rPr>
  </w:style>
  <w:style w:type="paragraph" w:styleId="Inhaltsverzeichnisberschrift">
    <w:name w:val="TOC Heading"/>
    <w:basedOn w:val="berschrift1"/>
    <w:next w:val="Standard"/>
    <w:uiPriority w:val="37"/>
    <w:semiHidden/>
    <w:qFormat/>
    <w:rsid w:val="00CA2D79"/>
    <w:pPr>
      <w:spacing w:after="300"/>
      <w:outlineLvl w:val="9"/>
    </w:pPr>
  </w:style>
  <w:style w:type="paragraph" w:styleId="Verzeichnis1">
    <w:name w:val="toc 1"/>
    <w:basedOn w:val="Standard"/>
    <w:next w:val="Standard"/>
    <w:uiPriority w:val="39"/>
    <w:rsid w:val="004B380E"/>
    <w:pPr>
      <w:keepLines/>
      <w:tabs>
        <w:tab w:val="right" w:pos="9066"/>
      </w:tabs>
      <w:suppressAutoHyphens/>
      <w:spacing w:before="200" w:after="0"/>
      <w:ind w:left="425" w:right="567" w:hanging="425"/>
    </w:pPr>
    <w:rPr>
      <w:b/>
    </w:rPr>
  </w:style>
  <w:style w:type="paragraph" w:styleId="Verzeichnis2">
    <w:name w:val="toc 2"/>
    <w:basedOn w:val="Verzeichnis1"/>
    <w:next w:val="Standard"/>
    <w:uiPriority w:val="39"/>
    <w:rsid w:val="00355BAE"/>
    <w:pPr>
      <w:tabs>
        <w:tab w:val="right" w:leader="dot" w:pos="9066"/>
      </w:tabs>
      <w:spacing w:before="0"/>
      <w:contextualSpacing/>
    </w:pPr>
    <w:rPr>
      <w:b w:val="0"/>
    </w:rPr>
  </w:style>
  <w:style w:type="paragraph" w:styleId="Verzeichnis3">
    <w:name w:val="toc 3"/>
    <w:basedOn w:val="Verzeichnis2"/>
    <w:next w:val="Standard"/>
    <w:uiPriority w:val="39"/>
    <w:rsid w:val="00CA3CF7"/>
    <w:pPr>
      <w:ind w:left="850"/>
    </w:pPr>
  </w:style>
  <w:style w:type="paragraph" w:styleId="Verzeichnis5">
    <w:name w:val="toc 5"/>
    <w:basedOn w:val="Verzeichnis4"/>
    <w:next w:val="Standard"/>
    <w:uiPriority w:val="39"/>
    <w:semiHidden/>
    <w:rsid w:val="00B03F90"/>
    <w:pPr>
      <w:ind w:left="851"/>
    </w:pPr>
  </w:style>
  <w:style w:type="paragraph" w:styleId="Verzeichnis6">
    <w:name w:val="toc 6"/>
    <w:basedOn w:val="Verzeichnis5"/>
    <w:next w:val="Standard"/>
    <w:uiPriority w:val="39"/>
    <w:semiHidden/>
    <w:rsid w:val="00933F21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933F21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933F21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933F21"/>
    <w:pPr>
      <w:ind w:left="1758"/>
    </w:pPr>
  </w:style>
  <w:style w:type="paragraph" w:styleId="Verzeichnis4">
    <w:name w:val="toc 4"/>
    <w:basedOn w:val="Verzeichnis3"/>
    <w:next w:val="Standard"/>
    <w:uiPriority w:val="39"/>
    <w:semiHidden/>
    <w:rsid w:val="00B03F90"/>
    <w:pPr>
      <w:ind w:left="567"/>
    </w:p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D2E27"/>
    <w:rPr>
      <w:rFonts w:asciiTheme="majorHAnsi" w:eastAsiaTheme="majorEastAsia" w:hAnsiTheme="majorHAnsi" w:cstheme="majorBidi"/>
      <w:kern w:val="12"/>
      <w:sz w:val="3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D2E27"/>
    <w:rPr>
      <w:rFonts w:asciiTheme="majorHAnsi" w:eastAsiaTheme="majorEastAsia" w:hAnsiTheme="majorHAnsi" w:cstheme="majorBidi"/>
      <w:b/>
      <w:kern w:val="12"/>
      <w:sz w:val="28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D2E27"/>
    <w:rPr>
      <w:rFonts w:asciiTheme="majorHAnsi" w:eastAsiaTheme="majorEastAsia" w:hAnsiTheme="majorHAnsi" w:cstheme="majorBidi"/>
      <w:b/>
      <w:iCs/>
      <w:kern w:val="12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D2E27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klein"/>
    <w:link w:val="FunotentextZchn"/>
    <w:uiPriority w:val="99"/>
    <w:rsid w:val="00A167A2"/>
    <w:pPr>
      <w:spacing w:before="100" w:after="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167A2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C32871"/>
    <w:rPr>
      <w:vertAlign w:val="superscript"/>
    </w:rPr>
  </w:style>
  <w:style w:type="paragraph" w:styleId="Endnotentext">
    <w:name w:val="endnote text"/>
    <w:basedOn w:val="Funotentext"/>
    <w:link w:val="EndnotentextZchn"/>
    <w:uiPriority w:val="99"/>
    <w:rsid w:val="008F7494"/>
  </w:style>
  <w:style w:type="character" w:customStyle="1" w:styleId="EndnotentextZchn">
    <w:name w:val="Endnotentext Zchn"/>
    <w:basedOn w:val="Absatz-Standardschriftart"/>
    <w:link w:val="Endnotentext"/>
    <w:uiPriority w:val="99"/>
    <w:rsid w:val="008F7494"/>
    <w:rPr>
      <w:kern w:val="12"/>
      <w:sz w:val="18"/>
      <w:szCs w:val="20"/>
    </w:rPr>
  </w:style>
  <w:style w:type="character" w:styleId="Endnotenzeichen">
    <w:name w:val="endnote reference"/>
    <w:basedOn w:val="Absatz-Standardschriftart"/>
    <w:uiPriority w:val="99"/>
    <w:rsid w:val="00C32871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C742B8"/>
    <w:pPr>
      <w:pBdr>
        <w:top w:val="single" w:sz="8" w:space="6" w:color="FFFFFF" w:themeColor="background1"/>
      </w:pBdr>
      <w:spacing w:after="0"/>
    </w:pPr>
    <w:rPr>
      <w:color w:val="777A7B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C32871"/>
  </w:style>
  <w:style w:type="paragraph" w:customStyle="1" w:styleId="zzFootnoteContinuationNote">
    <w:name w:val="zz_FootnoteContinuationNote"/>
    <w:basedOn w:val="Funotentext"/>
    <w:uiPriority w:val="99"/>
    <w:semiHidden/>
    <w:rsid w:val="00C742B8"/>
    <w:pPr>
      <w:numPr>
        <w:numId w:val="2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A649FC"/>
    <w:pPr>
      <w:pBdr>
        <w:top w:val="single" w:sz="4" w:space="13" w:color="FFFFFF" w:themeColor="background1"/>
      </w:pBdr>
    </w:pPr>
  </w:style>
  <w:style w:type="paragraph" w:customStyle="1" w:styleId="zzEndnoteContinuationSeparator">
    <w:name w:val="zz_EndnoteContinuationSeparator"/>
    <w:basedOn w:val="zzEndnoteSeparator"/>
    <w:uiPriority w:val="99"/>
    <w:semiHidden/>
    <w:rsid w:val="00591899"/>
  </w:style>
  <w:style w:type="paragraph" w:customStyle="1" w:styleId="zzEndnoteContinuationNote">
    <w:name w:val="zz_EndnoteContinuationNote"/>
    <w:basedOn w:val="zzFootnoteContinuationNote"/>
    <w:uiPriority w:val="99"/>
    <w:semiHidden/>
    <w:rsid w:val="00591899"/>
  </w:style>
  <w:style w:type="paragraph" w:styleId="Abbildungsverzeichnis">
    <w:name w:val="table of figures"/>
    <w:basedOn w:val="Standard"/>
    <w:next w:val="Standard"/>
    <w:uiPriority w:val="99"/>
    <w:rsid w:val="004B380E"/>
    <w:pPr>
      <w:keepLines/>
      <w:tabs>
        <w:tab w:val="right" w:leader="dot" w:pos="9066"/>
      </w:tabs>
      <w:suppressAutoHyphens/>
      <w:ind w:left="284" w:right="567" w:hanging="284"/>
      <w:contextualSpacing/>
    </w:pPr>
  </w:style>
  <w:style w:type="paragraph" w:styleId="Unterschrift">
    <w:name w:val="Signature"/>
    <w:basedOn w:val="Standard"/>
    <w:link w:val="UnterschriftZchn"/>
    <w:uiPriority w:val="99"/>
    <w:semiHidden/>
    <w:rsid w:val="00E16ABA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050747"/>
    <w:rPr>
      <w:kern w:val="12"/>
    </w:rPr>
  </w:style>
  <w:style w:type="paragraph" w:customStyle="1" w:styleId="Kopfzeile1">
    <w:name w:val="Kopfzeile 1"/>
    <w:basedOn w:val="Kopfzeile"/>
    <w:uiPriority w:val="99"/>
    <w:rsid w:val="00915546"/>
    <w:pPr>
      <w:spacing w:after="980"/>
      <w:jc w:val="left"/>
    </w:pPr>
  </w:style>
  <w:style w:type="paragraph" w:customStyle="1" w:styleId="1klein">
    <w:name w:val="Ü1 klein"/>
    <w:basedOn w:val="berschrift1"/>
    <w:next w:val="Standard"/>
    <w:uiPriority w:val="10"/>
    <w:qFormat/>
    <w:rsid w:val="00CA2D79"/>
    <w:pPr>
      <w:pageBreakBefore w:val="0"/>
      <w:spacing w:before="400" w:after="200"/>
    </w:pPr>
    <w:rPr>
      <w:b/>
      <w:sz w:val="28"/>
    </w:rPr>
  </w:style>
  <w:style w:type="paragraph" w:customStyle="1" w:styleId="2klein">
    <w:name w:val="Ü2 klein"/>
    <w:basedOn w:val="berschrift2"/>
    <w:next w:val="Standard"/>
    <w:uiPriority w:val="10"/>
    <w:qFormat/>
    <w:rsid w:val="00CA2D79"/>
    <w:pPr>
      <w:spacing w:before="300"/>
    </w:pPr>
    <w:rPr>
      <w:b/>
      <w:sz w:val="24"/>
    </w:rPr>
  </w:style>
  <w:style w:type="paragraph" w:customStyle="1" w:styleId="3klein">
    <w:name w:val="Ü3 klein"/>
    <w:basedOn w:val="berschrift3"/>
    <w:next w:val="Standard"/>
    <w:uiPriority w:val="10"/>
    <w:qFormat/>
    <w:rsid w:val="00D04A69"/>
    <w:pPr>
      <w:spacing w:before="300" w:line="276" w:lineRule="auto"/>
    </w:pPr>
    <w:rPr>
      <w:sz w:val="21"/>
    </w:rPr>
  </w:style>
  <w:style w:type="paragraph" w:styleId="Listennummer2">
    <w:name w:val="List Number 2"/>
    <w:basedOn w:val="Standard"/>
    <w:uiPriority w:val="20"/>
    <w:semiHidden/>
    <w:rsid w:val="0053687B"/>
    <w:pPr>
      <w:contextualSpacing/>
    </w:pPr>
  </w:style>
  <w:style w:type="paragraph" w:styleId="Listennummer3">
    <w:name w:val="List Number 3"/>
    <w:basedOn w:val="Standard"/>
    <w:uiPriority w:val="20"/>
    <w:semiHidden/>
    <w:rsid w:val="0053687B"/>
  </w:style>
  <w:style w:type="numbering" w:customStyle="1" w:styleId="MixedListSettings">
    <w:name w:val="Mixed List Settings"/>
    <w:uiPriority w:val="99"/>
    <w:rsid w:val="002B581E"/>
    <w:pPr>
      <w:numPr>
        <w:numId w:val="3"/>
      </w:numPr>
    </w:pPr>
  </w:style>
  <w:style w:type="paragraph" w:customStyle="1" w:styleId="Listegemischt">
    <w:name w:val="Liste gemischt"/>
    <w:basedOn w:val="Standard"/>
    <w:uiPriority w:val="21"/>
    <w:qFormat/>
    <w:rsid w:val="002B581E"/>
    <w:pPr>
      <w:keepLines/>
      <w:numPr>
        <w:numId w:val="35"/>
      </w:numPr>
    </w:pPr>
  </w:style>
  <w:style w:type="paragraph" w:customStyle="1" w:styleId="Listegemischt2">
    <w:name w:val="Liste gemischt 2"/>
    <w:basedOn w:val="Listegemischt"/>
    <w:uiPriority w:val="21"/>
    <w:semiHidden/>
    <w:rsid w:val="0002729B"/>
    <w:pPr>
      <w:numPr>
        <w:ilvl w:val="1"/>
      </w:numPr>
    </w:pPr>
  </w:style>
  <w:style w:type="paragraph" w:customStyle="1" w:styleId="Listegemischt3">
    <w:name w:val="Liste gemischt 3"/>
    <w:basedOn w:val="Listegemischt2"/>
    <w:uiPriority w:val="21"/>
    <w:semiHidden/>
    <w:rsid w:val="0002729B"/>
    <w:pPr>
      <w:numPr>
        <w:ilvl w:val="2"/>
      </w:numPr>
    </w:pPr>
  </w:style>
  <w:style w:type="numbering" w:customStyle="1" w:styleId="LegalListSettings">
    <w:name w:val="Legal List Settings"/>
    <w:uiPriority w:val="99"/>
    <w:rsid w:val="00B6078A"/>
    <w:pPr>
      <w:numPr>
        <w:numId w:val="4"/>
      </w:numPr>
    </w:pPr>
  </w:style>
  <w:style w:type="paragraph" w:customStyle="1" w:styleId="Listejur">
    <w:name w:val="Liste jur."/>
    <w:basedOn w:val="Standard"/>
    <w:uiPriority w:val="22"/>
    <w:qFormat/>
    <w:rsid w:val="00B6078A"/>
    <w:pPr>
      <w:keepLines/>
      <w:numPr>
        <w:numId w:val="23"/>
      </w:numPr>
    </w:pPr>
  </w:style>
  <w:style w:type="paragraph" w:customStyle="1" w:styleId="Listejur2">
    <w:name w:val="Liste jur. 2"/>
    <w:basedOn w:val="Listejur"/>
    <w:uiPriority w:val="22"/>
    <w:semiHidden/>
    <w:rsid w:val="00A840FD"/>
    <w:pPr>
      <w:numPr>
        <w:ilvl w:val="1"/>
      </w:numPr>
    </w:pPr>
  </w:style>
  <w:style w:type="paragraph" w:customStyle="1" w:styleId="Listejur3">
    <w:name w:val="Liste jur. 3"/>
    <w:basedOn w:val="Listejur2"/>
    <w:uiPriority w:val="22"/>
    <w:semiHidden/>
    <w:rsid w:val="00A840FD"/>
    <w:pPr>
      <w:numPr>
        <w:ilvl w:val="2"/>
      </w:numPr>
    </w:pPr>
  </w:style>
  <w:style w:type="paragraph" w:customStyle="1" w:styleId="Listejur4">
    <w:name w:val="Liste jur. 4"/>
    <w:basedOn w:val="Listejur3"/>
    <w:uiPriority w:val="22"/>
    <w:semiHidden/>
    <w:rsid w:val="00A840FD"/>
    <w:pPr>
      <w:numPr>
        <w:ilvl w:val="3"/>
      </w:numPr>
    </w:pPr>
  </w:style>
  <w:style w:type="paragraph" w:customStyle="1" w:styleId="Listejur5">
    <w:name w:val="Liste jur. 5"/>
    <w:basedOn w:val="Listejur4"/>
    <w:uiPriority w:val="22"/>
    <w:semiHidden/>
    <w:rsid w:val="00A840FD"/>
    <w:pPr>
      <w:numPr>
        <w:ilvl w:val="4"/>
      </w:numPr>
    </w:pPr>
  </w:style>
  <w:style w:type="character" w:styleId="Hyperlink">
    <w:name w:val="Hyperlink"/>
    <w:basedOn w:val="Absatz-Standardschriftart"/>
    <w:uiPriority w:val="99"/>
    <w:unhideWhenUsed/>
    <w:rsid w:val="00E740DA"/>
    <w:rPr>
      <w:color w:val="000000" w:themeColor="hyperlink"/>
      <w:u w:val="single"/>
    </w:rPr>
  </w:style>
  <w:style w:type="paragraph" w:customStyle="1" w:styleId="Abbildung">
    <w:name w:val="Abbildung"/>
    <w:basedOn w:val="Standard"/>
    <w:next w:val="Beschriftung"/>
    <w:uiPriority w:val="23"/>
    <w:qFormat/>
    <w:rsid w:val="00A167A2"/>
    <w:pPr>
      <w:keepNext/>
      <w:keepLines/>
      <w:spacing w:before="400"/>
    </w:pPr>
    <w:rPr>
      <w:color w:val="EE0000"/>
    </w:rPr>
  </w:style>
  <w:style w:type="paragraph" w:customStyle="1" w:styleId="Standardklein">
    <w:name w:val="Standard klein"/>
    <w:basedOn w:val="Standard"/>
    <w:uiPriority w:val="14"/>
    <w:qFormat/>
    <w:rsid w:val="009E50E2"/>
    <w:rPr>
      <w:sz w:val="18"/>
    </w:rPr>
  </w:style>
  <w:style w:type="paragraph" w:customStyle="1" w:styleId="KeinLeerraumklein">
    <w:name w:val="Kein Leerraum klein"/>
    <w:basedOn w:val="Standardklein"/>
    <w:uiPriority w:val="15"/>
    <w:qFormat/>
    <w:rsid w:val="001C6913"/>
    <w:pPr>
      <w:spacing w:after="0"/>
    </w:pPr>
  </w:style>
  <w:style w:type="paragraph" w:customStyle="1" w:styleId="Verzeichnisberschrift">
    <w:name w:val="Verzeichnisüberschrift"/>
    <w:basedOn w:val="1klein"/>
    <w:next w:val="Standard"/>
    <w:uiPriority w:val="38"/>
    <w:semiHidden/>
    <w:qFormat/>
    <w:rsid w:val="00F76C0E"/>
    <w:pPr>
      <w:outlineLvl w:val="1"/>
    </w:pPr>
  </w:style>
  <w:style w:type="paragraph" w:customStyle="1" w:styleId="Tabellenberschrift">
    <w:name w:val="Tabellenüberschrift"/>
    <w:basedOn w:val="zzHeadings"/>
    <w:next w:val="Standard"/>
    <w:uiPriority w:val="12"/>
    <w:qFormat/>
    <w:rsid w:val="000E4676"/>
    <w:pPr>
      <w:spacing w:before="300"/>
      <w:outlineLvl w:val="4"/>
    </w:pPr>
  </w:style>
  <w:style w:type="paragraph" w:customStyle="1" w:styleId="1num">
    <w:name w:val="Ü1 num."/>
    <w:basedOn w:val="berschrift1"/>
    <w:next w:val="Standard"/>
    <w:uiPriority w:val="9"/>
    <w:semiHidden/>
    <w:qFormat/>
    <w:rsid w:val="006E7AB9"/>
    <w:pPr>
      <w:numPr>
        <w:numId w:val="29"/>
      </w:numPr>
    </w:pPr>
  </w:style>
  <w:style w:type="paragraph" w:customStyle="1" w:styleId="2num">
    <w:name w:val="Ü2 num."/>
    <w:basedOn w:val="berschrift2"/>
    <w:next w:val="Standard"/>
    <w:uiPriority w:val="9"/>
    <w:semiHidden/>
    <w:qFormat/>
    <w:rsid w:val="006E7AB9"/>
    <w:pPr>
      <w:numPr>
        <w:ilvl w:val="1"/>
        <w:numId w:val="29"/>
      </w:numPr>
    </w:pPr>
  </w:style>
  <w:style w:type="paragraph" w:customStyle="1" w:styleId="3num">
    <w:name w:val="Ü3 num."/>
    <w:basedOn w:val="berschrift3"/>
    <w:next w:val="Standard"/>
    <w:uiPriority w:val="9"/>
    <w:semiHidden/>
    <w:qFormat/>
    <w:rsid w:val="006E7AB9"/>
    <w:pPr>
      <w:numPr>
        <w:ilvl w:val="2"/>
        <w:numId w:val="29"/>
      </w:numPr>
    </w:pPr>
  </w:style>
  <w:style w:type="paragraph" w:customStyle="1" w:styleId="4num">
    <w:name w:val="Ü4 num."/>
    <w:basedOn w:val="berschrift4"/>
    <w:next w:val="Standard"/>
    <w:uiPriority w:val="9"/>
    <w:semiHidden/>
    <w:qFormat/>
    <w:rsid w:val="006E7AB9"/>
    <w:pPr>
      <w:numPr>
        <w:ilvl w:val="3"/>
        <w:numId w:val="29"/>
      </w:numPr>
    </w:pPr>
  </w:style>
  <w:style w:type="paragraph" w:customStyle="1" w:styleId="5num">
    <w:name w:val="Ü5 num."/>
    <w:basedOn w:val="berschrift5"/>
    <w:next w:val="Standard"/>
    <w:uiPriority w:val="9"/>
    <w:semiHidden/>
    <w:qFormat/>
    <w:rsid w:val="006E7AB9"/>
    <w:pPr>
      <w:numPr>
        <w:ilvl w:val="4"/>
        <w:numId w:val="29"/>
      </w:numPr>
    </w:pPr>
  </w:style>
  <w:style w:type="paragraph" w:customStyle="1" w:styleId="1kleinnum">
    <w:name w:val="Ü1 klein num."/>
    <w:basedOn w:val="1klein"/>
    <w:next w:val="Standard"/>
    <w:uiPriority w:val="10"/>
    <w:qFormat/>
    <w:rsid w:val="006E7AB9"/>
    <w:pPr>
      <w:numPr>
        <w:numId w:val="30"/>
      </w:numPr>
    </w:pPr>
  </w:style>
  <w:style w:type="paragraph" w:customStyle="1" w:styleId="2kleinnum">
    <w:name w:val="Ü2 klein num."/>
    <w:basedOn w:val="2klein"/>
    <w:uiPriority w:val="10"/>
    <w:qFormat/>
    <w:rsid w:val="006E7AB9"/>
    <w:pPr>
      <w:numPr>
        <w:ilvl w:val="1"/>
        <w:numId w:val="30"/>
      </w:numPr>
    </w:pPr>
  </w:style>
  <w:style w:type="paragraph" w:customStyle="1" w:styleId="3kleinnum">
    <w:name w:val="Ü3 klein num."/>
    <w:basedOn w:val="3klein"/>
    <w:next w:val="Standard"/>
    <w:uiPriority w:val="10"/>
    <w:qFormat/>
    <w:rsid w:val="006E7AB9"/>
    <w:pPr>
      <w:numPr>
        <w:ilvl w:val="2"/>
        <w:numId w:val="30"/>
      </w:numPr>
    </w:pPr>
  </w:style>
  <w:style w:type="numbering" w:customStyle="1" w:styleId="HeadingNumbering">
    <w:name w:val="Heading Numbering"/>
    <w:uiPriority w:val="99"/>
    <w:rsid w:val="006E7AB9"/>
    <w:pPr>
      <w:numPr>
        <w:numId w:val="5"/>
      </w:numPr>
    </w:pPr>
  </w:style>
  <w:style w:type="numbering" w:customStyle="1" w:styleId="HeadingsSmallNumbering">
    <w:name w:val="Headings Small Numbering"/>
    <w:uiPriority w:val="99"/>
    <w:rsid w:val="006E7AB9"/>
    <w:pPr>
      <w:numPr>
        <w:numId w:val="7"/>
      </w:numPr>
    </w:pPr>
  </w:style>
  <w:style w:type="paragraph" w:customStyle="1" w:styleId="Kasten">
    <w:name w:val="Kasten"/>
    <w:basedOn w:val="Standard"/>
    <w:next w:val="Standard"/>
    <w:uiPriority w:val="24"/>
    <w:qFormat/>
    <w:rsid w:val="00A167A2"/>
    <w:pPr>
      <w:keepLines/>
      <w:pBdr>
        <w:top w:val="single" w:sz="8" w:space="11" w:color="E8EEF1" w:themeColor="background2"/>
        <w:left w:val="single" w:sz="8" w:space="12" w:color="E8EEF1" w:themeColor="background2"/>
        <w:bottom w:val="single" w:sz="8" w:space="11" w:color="E8EEF1" w:themeColor="background2"/>
        <w:right w:val="single" w:sz="8" w:space="12" w:color="E8EEF1" w:themeColor="background2"/>
      </w:pBdr>
      <w:shd w:val="clear" w:color="auto" w:fill="E8EEF1" w:themeFill="background2"/>
      <w:ind w:left="284" w:right="284"/>
    </w:pPr>
  </w:style>
  <w:style w:type="table" w:customStyle="1" w:styleId="Formulartabelle">
    <w:name w:val="Formulartabelle"/>
    <w:basedOn w:val="NormaleTabelle"/>
    <w:uiPriority w:val="99"/>
    <w:rsid w:val="00F43C80"/>
    <w:pPr>
      <w:keepLines/>
    </w:pPr>
    <w:tblPr>
      <w:tblBorders>
        <w:top w:val="single" w:sz="12" w:space="0" w:color="777A7B" w:themeColor="text2"/>
        <w:bottom w:val="single" w:sz="4" w:space="0" w:color="777A7B" w:themeColor="text2"/>
        <w:insideH w:val="single" w:sz="4" w:space="0" w:color="777A7B" w:themeColor="text2"/>
      </w:tblBorders>
      <w:tblCellMar>
        <w:top w:w="200" w:type="dxa"/>
        <w:left w:w="0" w:type="dxa"/>
        <w:bottom w:w="17" w:type="dxa"/>
        <w:right w:w="227" w:type="dxa"/>
      </w:tblCellMar>
    </w:tblPr>
    <w:tblStylePr w:type="firstRow">
      <w:rPr>
        <w:b/>
      </w:rPr>
      <w:tblPr/>
      <w:tcPr>
        <w:tcBorders>
          <w:top w:val="single" w:sz="12" w:space="0" w:color="777A7B" w:themeColor="text2"/>
          <w:left w:val="nil"/>
          <w:bottom w:val="single" w:sz="12" w:space="0" w:color="777A7B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keepNext w:val="0"/>
        <w:wordWrap/>
      </w:pPr>
      <w:rPr>
        <w:b/>
      </w:rPr>
    </w:tblStylePr>
  </w:style>
  <w:style w:type="character" w:styleId="Fett">
    <w:name w:val="Strong"/>
    <w:basedOn w:val="Absatz-Standardschriftart"/>
    <w:uiPriority w:val="16"/>
    <w:qFormat/>
    <w:rsid w:val="008A4774"/>
    <w:rPr>
      <w:b/>
      <w:bCs/>
    </w:rPr>
  </w:style>
  <w:style w:type="paragraph" w:customStyle="1" w:styleId="Titelklein">
    <w:name w:val="Titel klein"/>
    <w:basedOn w:val="Titel"/>
    <w:next w:val="Standard"/>
    <w:uiPriority w:val="28"/>
    <w:qFormat/>
    <w:rsid w:val="00785B75"/>
    <w:pPr>
      <w:spacing w:after="400"/>
    </w:pPr>
    <w:rPr>
      <w:sz w:val="38"/>
    </w:rPr>
  </w:style>
  <w:style w:type="paragraph" w:customStyle="1" w:styleId="SchreibliniemitBeschreibung">
    <w:name w:val="Schreiblinie mit Beschreibung"/>
    <w:basedOn w:val="Standardklein"/>
    <w:uiPriority w:val="26"/>
    <w:qFormat/>
    <w:rsid w:val="00086CDB"/>
    <w:pPr>
      <w:keepLines/>
      <w:pBdr>
        <w:top w:val="single" w:sz="4" w:space="4" w:color="777A7B" w:themeColor="text2"/>
      </w:pBdr>
      <w:spacing w:after="0"/>
      <w:contextualSpacing/>
    </w:pPr>
  </w:style>
  <w:style w:type="character" w:customStyle="1" w:styleId="Querverweis">
    <w:name w:val="Querverweis"/>
    <w:basedOn w:val="Absatz-Standardschriftart"/>
    <w:uiPriority w:val="17"/>
    <w:qFormat/>
    <w:rsid w:val="00BA3890"/>
    <w:rPr>
      <w:u w:val="single"/>
    </w:rPr>
  </w:style>
  <w:style w:type="paragraph" w:customStyle="1" w:styleId="JurParagraf">
    <w:name w:val="Jur. Paragraf"/>
    <w:basedOn w:val="zzHeadings"/>
    <w:next w:val="JurAbsatz"/>
    <w:uiPriority w:val="2"/>
    <w:semiHidden/>
    <w:qFormat/>
    <w:rsid w:val="002B581E"/>
    <w:pPr>
      <w:numPr>
        <w:ilvl w:val="1"/>
        <w:numId w:val="36"/>
      </w:numPr>
      <w:spacing w:before="300"/>
      <w:outlineLvl w:val="1"/>
    </w:pPr>
  </w:style>
  <w:style w:type="paragraph" w:customStyle="1" w:styleId="JurAbschnitt">
    <w:name w:val="Jur. Abschnitt"/>
    <w:basedOn w:val="zzHeadings"/>
    <w:next w:val="JurParagraf"/>
    <w:semiHidden/>
    <w:qFormat/>
    <w:rsid w:val="002B581E"/>
    <w:pPr>
      <w:numPr>
        <w:numId w:val="36"/>
      </w:numPr>
      <w:spacing w:before="400" w:line="240" w:lineRule="auto"/>
      <w:outlineLvl w:val="0"/>
    </w:pPr>
    <w:rPr>
      <w:sz w:val="28"/>
    </w:rPr>
  </w:style>
  <w:style w:type="paragraph" w:customStyle="1" w:styleId="JurBuchstabe">
    <w:name w:val="Jur. Buchstabe"/>
    <w:basedOn w:val="Standard"/>
    <w:uiPriority w:val="4"/>
    <w:semiHidden/>
    <w:qFormat/>
    <w:rsid w:val="002B581E"/>
    <w:pPr>
      <w:numPr>
        <w:ilvl w:val="3"/>
        <w:numId w:val="36"/>
      </w:numPr>
    </w:pPr>
  </w:style>
  <w:style w:type="paragraph" w:customStyle="1" w:styleId="JurAufzhlung">
    <w:name w:val="Jur. Aufzählung"/>
    <w:basedOn w:val="Standard"/>
    <w:uiPriority w:val="5"/>
    <w:semiHidden/>
    <w:qFormat/>
    <w:rsid w:val="002B581E"/>
    <w:pPr>
      <w:numPr>
        <w:ilvl w:val="4"/>
        <w:numId w:val="36"/>
      </w:numPr>
    </w:pPr>
  </w:style>
  <w:style w:type="numbering" w:customStyle="1" w:styleId="LegalNumbering">
    <w:name w:val="Legal Numbering"/>
    <w:uiPriority w:val="99"/>
    <w:rsid w:val="002B581E"/>
    <w:pPr>
      <w:numPr>
        <w:numId w:val="11"/>
      </w:numPr>
    </w:pPr>
  </w:style>
  <w:style w:type="paragraph" w:customStyle="1" w:styleId="JurAbsatz">
    <w:name w:val="Jur. Absatz"/>
    <w:basedOn w:val="Standard"/>
    <w:uiPriority w:val="3"/>
    <w:semiHidden/>
    <w:qFormat/>
    <w:rsid w:val="002B581E"/>
    <w:pPr>
      <w:numPr>
        <w:ilvl w:val="2"/>
        <w:numId w:val="36"/>
      </w:numPr>
    </w:pPr>
  </w:style>
  <w:style w:type="paragraph" w:customStyle="1" w:styleId="Zwischenberschrift">
    <w:name w:val="Zwischenüberschrift"/>
    <w:basedOn w:val="zzHeadings"/>
    <w:next w:val="Standard"/>
    <w:uiPriority w:val="12"/>
    <w:qFormat/>
    <w:rsid w:val="00A167A2"/>
    <w:pPr>
      <w:spacing w:before="300"/>
    </w:pPr>
  </w:style>
  <w:style w:type="paragraph" w:customStyle="1" w:styleId="JurText">
    <w:name w:val="Jur. Text"/>
    <w:basedOn w:val="Standard"/>
    <w:uiPriority w:val="1"/>
    <w:semiHidden/>
    <w:qFormat/>
    <w:rsid w:val="009B5F9D"/>
    <w:pPr>
      <w:ind w:left="567"/>
    </w:pPr>
  </w:style>
  <w:style w:type="paragraph" w:customStyle="1" w:styleId="SchreibliniemitName">
    <w:name w:val="Schreiblinie mit Name"/>
    <w:basedOn w:val="SchreibliniemitBeschreibung"/>
    <w:next w:val="SchreibliniemitBeschreibung"/>
    <w:uiPriority w:val="26"/>
    <w:qFormat/>
    <w:rsid w:val="009E50E2"/>
    <w:rPr>
      <w:sz w:val="21"/>
    </w:rPr>
  </w:style>
  <w:style w:type="paragraph" w:customStyle="1" w:styleId="RichtlinieAbschnitt">
    <w:name w:val="Richtlinie Abschnitt"/>
    <w:basedOn w:val="zzHeadings"/>
    <w:uiPriority w:val="6"/>
    <w:semiHidden/>
    <w:qFormat/>
    <w:rsid w:val="002B581E"/>
    <w:pPr>
      <w:numPr>
        <w:numId w:val="14"/>
      </w:numPr>
      <w:spacing w:before="300" w:line="240" w:lineRule="auto"/>
      <w:outlineLvl w:val="1"/>
    </w:pPr>
    <w:rPr>
      <w:sz w:val="24"/>
    </w:rPr>
  </w:style>
  <w:style w:type="paragraph" w:customStyle="1" w:styleId="RichtlinieAbsatz">
    <w:name w:val="Richtlinie Absatz"/>
    <w:basedOn w:val="Standard"/>
    <w:uiPriority w:val="7"/>
    <w:semiHidden/>
    <w:qFormat/>
    <w:rsid w:val="002B581E"/>
    <w:pPr>
      <w:numPr>
        <w:ilvl w:val="1"/>
        <w:numId w:val="14"/>
      </w:numPr>
    </w:pPr>
  </w:style>
  <w:style w:type="paragraph" w:customStyle="1" w:styleId="RichtlinieBuchstabe">
    <w:name w:val="Richtlinie Buchstabe"/>
    <w:basedOn w:val="Standard"/>
    <w:uiPriority w:val="7"/>
    <w:semiHidden/>
    <w:qFormat/>
    <w:rsid w:val="002B581E"/>
    <w:pPr>
      <w:numPr>
        <w:ilvl w:val="2"/>
        <w:numId w:val="14"/>
      </w:numPr>
    </w:pPr>
  </w:style>
  <w:style w:type="paragraph" w:customStyle="1" w:styleId="RichtlinieAufzhlung">
    <w:name w:val="Richtlinie Aufzählung"/>
    <w:basedOn w:val="Standard"/>
    <w:uiPriority w:val="8"/>
    <w:semiHidden/>
    <w:qFormat/>
    <w:rsid w:val="002B581E"/>
    <w:pPr>
      <w:numPr>
        <w:ilvl w:val="3"/>
        <w:numId w:val="14"/>
      </w:numPr>
    </w:pPr>
  </w:style>
  <w:style w:type="numbering" w:customStyle="1" w:styleId="GuidelineNumbering">
    <w:name w:val="Guideline Numbering"/>
    <w:uiPriority w:val="99"/>
    <w:rsid w:val="002B581E"/>
    <w:pPr>
      <w:numPr>
        <w:numId w:val="14"/>
      </w:numPr>
    </w:pPr>
  </w:style>
  <w:style w:type="paragraph" w:customStyle="1" w:styleId="RichtlinieText">
    <w:name w:val="Richtlinie Text"/>
    <w:basedOn w:val="Standard"/>
    <w:uiPriority w:val="6"/>
    <w:semiHidden/>
    <w:qFormat/>
    <w:rsid w:val="00D1340F"/>
    <w:pPr>
      <w:ind w:left="567"/>
    </w:pPr>
  </w:style>
  <w:style w:type="character" w:styleId="Hervorhebung">
    <w:name w:val="Emphasis"/>
    <w:basedOn w:val="Absatz-Standardschriftart"/>
    <w:uiPriority w:val="16"/>
    <w:qFormat/>
    <w:rsid w:val="00D6019A"/>
    <w:rPr>
      <w:i/>
      <w:iCs/>
    </w:rPr>
  </w:style>
  <w:style w:type="paragraph" w:customStyle="1" w:styleId="Ankreuzliste">
    <w:name w:val="Ankreuzliste"/>
    <w:basedOn w:val="Standard"/>
    <w:uiPriority w:val="26"/>
    <w:qFormat/>
    <w:rsid w:val="00400AC6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400AC6"/>
    <w:pPr>
      <w:ind w:left="568"/>
    </w:pPr>
  </w:style>
  <w:style w:type="paragraph" w:customStyle="1" w:styleId="Verzeichnisberschriftklein">
    <w:name w:val="Verzeichnisüberschrift klein"/>
    <w:basedOn w:val="Verzeichnisberschrift"/>
    <w:next w:val="Standard"/>
    <w:uiPriority w:val="38"/>
    <w:qFormat/>
    <w:rsid w:val="00F76C0E"/>
    <w:rPr>
      <w:sz w:val="24"/>
    </w:rPr>
  </w:style>
  <w:style w:type="paragraph" w:customStyle="1" w:styleId="TitelseiteBild">
    <w:name w:val="Titelseite Bild"/>
    <w:basedOn w:val="Standard"/>
    <w:uiPriority w:val="31"/>
    <w:semiHidden/>
    <w:qFormat/>
    <w:rsid w:val="00AC50C3"/>
    <w:pPr>
      <w:spacing w:after="0"/>
      <w:jc w:val="center"/>
    </w:pPr>
    <w:rPr>
      <w:color w:val="EE0000"/>
    </w:rPr>
  </w:style>
  <w:style w:type="paragraph" w:customStyle="1" w:styleId="TitelseiteTitel">
    <w:name w:val="Titelseite Titel"/>
    <w:basedOn w:val="Titel"/>
    <w:next w:val="Untertitel"/>
    <w:uiPriority w:val="29"/>
    <w:semiHidden/>
    <w:qFormat/>
    <w:rsid w:val="0083377C"/>
    <w:pPr>
      <w:pBdr>
        <w:top w:val="single" w:sz="4" w:space="31" w:color="FFFFFF" w:themeColor="background1"/>
      </w:pBdr>
      <w:spacing w:after="420"/>
    </w:pPr>
    <w:rPr>
      <w:b w:val="0"/>
      <w:sz w:val="60"/>
    </w:rPr>
  </w:style>
  <w:style w:type="paragraph" w:styleId="Datum">
    <w:name w:val="Date"/>
    <w:basedOn w:val="Standard"/>
    <w:next w:val="Standard"/>
    <w:link w:val="DatumZchn"/>
    <w:uiPriority w:val="27"/>
    <w:semiHidden/>
    <w:rsid w:val="00BF24CD"/>
  </w:style>
  <w:style w:type="character" w:customStyle="1" w:styleId="DatumZchn">
    <w:name w:val="Datum Zchn"/>
    <w:basedOn w:val="Absatz-Standardschriftart"/>
    <w:link w:val="Datum"/>
    <w:uiPriority w:val="27"/>
    <w:semiHidden/>
    <w:rsid w:val="00BF24CD"/>
    <w:rPr>
      <w:kern w:val="12"/>
    </w:rPr>
  </w:style>
  <w:style w:type="paragraph" w:customStyle="1" w:styleId="TitelseiteDatum">
    <w:name w:val="Titelseite Datum"/>
    <w:basedOn w:val="Datum"/>
    <w:next w:val="Standard"/>
    <w:uiPriority w:val="30"/>
    <w:semiHidden/>
    <w:qFormat/>
    <w:rsid w:val="00CA2D79"/>
    <w:pPr>
      <w:spacing w:after="300" w:line="240" w:lineRule="auto"/>
    </w:pPr>
    <w:rPr>
      <w:sz w:val="24"/>
    </w:rPr>
  </w:style>
  <w:style w:type="paragraph" w:customStyle="1" w:styleId="TitelseiteDiverses">
    <w:name w:val="Titelseite Diverses"/>
    <w:basedOn w:val="Standard"/>
    <w:uiPriority w:val="30"/>
    <w:semiHidden/>
    <w:qFormat/>
    <w:rsid w:val="00CA2D79"/>
    <w:pPr>
      <w:spacing w:after="300" w:line="240" w:lineRule="auto"/>
      <w:contextualSpacing/>
    </w:pPr>
    <w:rPr>
      <w:sz w:val="24"/>
    </w:rPr>
  </w:style>
  <w:style w:type="paragraph" w:customStyle="1" w:styleId="IVZberschriftklein">
    <w:name w:val="IVZ Überschrift klein"/>
    <w:basedOn w:val="Inhaltsverzeichnisberschrift"/>
    <w:next w:val="Standard"/>
    <w:uiPriority w:val="37"/>
    <w:qFormat/>
    <w:rsid w:val="00CA2D79"/>
    <w:pPr>
      <w:pageBreakBefore w:val="0"/>
      <w:spacing w:before="400" w:after="200"/>
    </w:pPr>
    <w:rPr>
      <w:b/>
      <w:sz w:val="28"/>
    </w:rPr>
  </w:style>
  <w:style w:type="numbering" w:customStyle="1" w:styleId="BulletListSettings">
    <w:name w:val="Bullet List Settings"/>
    <w:uiPriority w:val="99"/>
    <w:rsid w:val="002B581E"/>
    <w:pPr>
      <w:numPr>
        <w:numId w:val="16"/>
      </w:numPr>
    </w:pPr>
  </w:style>
  <w:style w:type="table" w:customStyle="1" w:styleId="Text-Tabelle">
    <w:name w:val="Text-Tabelle"/>
    <w:basedOn w:val="NormaleTabelle"/>
    <w:uiPriority w:val="99"/>
    <w:rsid w:val="00B30619"/>
    <w:pPr>
      <w:keepLines/>
    </w:pPr>
    <w:tblPr>
      <w:tblStyleRow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200" w:type="dxa"/>
        <w:left w:w="200" w:type="dxa"/>
        <w:right w:w="200" w:type="dxa"/>
      </w:tblCellMar>
    </w:tblPr>
    <w:tblStylePr w:type="firstRow">
      <w:pPr>
        <w:wordWrap/>
        <w:spacing w:afterLines="0" w:after="100" w:afterAutospacing="0"/>
      </w:pPr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band2Horz">
      <w:tblPr/>
      <w:tcPr>
        <w:shd w:val="clear" w:color="auto" w:fill="E8EEF1" w:themeFill="background2"/>
      </w:tcPr>
    </w:tblStylePr>
  </w:style>
  <w:style w:type="paragraph" w:customStyle="1" w:styleId="Untertitelklein">
    <w:name w:val="Untertitel klein"/>
    <w:basedOn w:val="Untertitel"/>
    <w:next w:val="Standard"/>
    <w:uiPriority w:val="28"/>
    <w:qFormat/>
    <w:rsid w:val="00785B75"/>
    <w:rPr>
      <w:sz w:val="28"/>
    </w:rPr>
  </w:style>
  <w:style w:type="paragraph" w:customStyle="1" w:styleId="Ankreuzliste3">
    <w:name w:val="Ankreuzliste 3"/>
    <w:basedOn w:val="Ankreuzliste2"/>
    <w:uiPriority w:val="26"/>
    <w:qFormat/>
    <w:rsid w:val="00FA5B94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customXml" Target="../customXml/item5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customXml" Target="../customXml/item4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hart" Target="charts/chart2.xml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doughnutChart>
        <c:varyColors val="1"/>
        <c:ser>
          <c:idx val="0"/>
          <c:order val="0"/>
          <c:tx>
            <c:strRef>
              <c:f>Tabelle1!$B$1</c:f>
              <c:strCache>
                <c:ptCount val="1"/>
                <c:pt idx="0">
                  <c:v>Diagrammtitel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AF2-47D9-A7C8-3E85CCA274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AF2-47D9-A7C8-3E85CCA274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AF2-47D9-A7C8-3E85CCA2742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AF2-47D9-A7C8-3E85CCA2742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AF2-47D9-A7C8-3E85CCA2742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AF2-47D9-A7C8-3E85CCA2742C}"/>
              </c:ext>
            </c:extLst>
          </c:dPt>
          <c:cat>
            <c:strRef>
              <c:f>Tabelle1!$A$2:$A$7</c:f>
              <c:strCache>
                <c:ptCount val="6"/>
                <c:pt idx="0">
                  <c:v>Lorem</c:v>
                </c:pt>
                <c:pt idx="1">
                  <c:v>Ipsum</c:v>
                </c:pt>
                <c:pt idx="2">
                  <c:v>Dolor</c:v>
                </c:pt>
                <c:pt idx="3">
                  <c:v>Sit Amet</c:v>
                </c:pt>
                <c:pt idx="4">
                  <c:v>Consectetuer</c:v>
                </c:pt>
                <c:pt idx="5">
                  <c:v>Adipiscing</c:v>
                </c:pt>
              </c:strCache>
            </c:strRef>
          </c:cat>
          <c:val>
            <c:numRef>
              <c:f>Tabelle1!$B$2:$B$7</c:f>
              <c:numCache>
                <c:formatCode>General</c:formatCode>
                <c:ptCount val="6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  <c:pt idx="4">
                  <c:v>2.1</c:v>
                </c:pt>
                <c:pt idx="5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20-4966-8E88-871BC0B42F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Tabelle1!$B$2:$B$6</c:f>
              <c:numCache>
                <c:formatCode>General</c:formatCode>
                <c:ptCount val="5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  <c:pt idx="4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7A5-4D81-845C-F3B0EB1FF331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Datenreihe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Tabelle1!$C$2:$C$6</c:f>
              <c:numCache>
                <c:formatCode>General</c:formatCode>
                <c:ptCount val="5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  <c:pt idx="4">
                  <c:v>2.4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7A5-4D81-845C-F3B0EB1FF331}"/>
            </c:ext>
          </c:extLst>
        </c:ser>
        <c:ser>
          <c:idx val="2"/>
          <c:order val="2"/>
          <c:tx>
            <c:strRef>
              <c:f>Tabelle1!$D$1</c:f>
              <c:strCache>
                <c:ptCount val="1"/>
                <c:pt idx="0">
                  <c:v>Datenreihe 3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Tabelle1!$D$2:$D$6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  <c:pt idx="4">
                  <c:v>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7A5-4D81-845C-F3B0EB1FF331}"/>
            </c:ext>
          </c:extLst>
        </c:ser>
        <c:ser>
          <c:idx val="3"/>
          <c:order val="3"/>
          <c:tx>
            <c:strRef>
              <c:f>Tabelle1!$E$1</c:f>
              <c:strCache>
                <c:ptCount val="1"/>
                <c:pt idx="0">
                  <c:v>Datenreihe 4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Tabelle1!$E$2:$E$6</c:f>
              <c:numCache>
                <c:formatCode>General</c:formatCode>
                <c:ptCount val="5"/>
                <c:pt idx="0">
                  <c:v>3</c:v>
                </c:pt>
                <c:pt idx="1">
                  <c:v>1.5</c:v>
                </c:pt>
                <c:pt idx="2">
                  <c:v>2</c:v>
                </c:pt>
                <c:pt idx="3">
                  <c:v>4</c:v>
                </c:pt>
                <c:pt idx="4">
                  <c:v>5.5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7A5-4D81-845C-F3B0EB1FF331}"/>
            </c:ext>
          </c:extLst>
        </c:ser>
        <c:ser>
          <c:idx val="4"/>
          <c:order val="4"/>
          <c:tx>
            <c:strRef>
              <c:f>Tabelle1!$F$1</c:f>
              <c:strCache>
                <c:ptCount val="1"/>
                <c:pt idx="0">
                  <c:v>Datenreihe 5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Tabelle1!$F$2:$F$6</c:f>
              <c:numCache>
                <c:formatCode>General</c:formatCode>
                <c:ptCount val="5"/>
                <c:pt idx="0">
                  <c:v>0.5</c:v>
                </c:pt>
                <c:pt idx="1">
                  <c:v>5.5</c:v>
                </c:pt>
                <c:pt idx="2">
                  <c:v>4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7A5-4D81-845C-F3B0EB1FF331}"/>
            </c:ext>
          </c:extLst>
        </c:ser>
        <c:ser>
          <c:idx val="5"/>
          <c:order val="5"/>
          <c:tx>
            <c:strRef>
              <c:f>Tabelle1!$G$1</c:f>
              <c:strCache>
                <c:ptCount val="1"/>
                <c:pt idx="0">
                  <c:v>Datenreihe 6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Tabelle1!$G$2:$G$6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3.5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7A5-4D81-845C-F3B0EB1FF3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72584880"/>
        <c:axId val="1869808816"/>
      </c:lineChart>
      <c:catAx>
        <c:axId val="1872584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69808816"/>
        <c:crosses val="autoZero"/>
        <c:auto val="1"/>
        <c:lblAlgn val="ctr"/>
        <c:lblOffset val="100"/>
        <c:noMultiLvlLbl val="0"/>
      </c:catAx>
      <c:valAx>
        <c:axId val="1869808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725848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3820483377077866"/>
          <c:y val="0.85555930508686417"/>
          <c:w val="0.62405311315252265"/>
          <c:h val="0.1206311711036120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77337CC2C64E9AA6ADC85FD5591C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2B910A-4368-4F20-AD42-0533EF999478}"/>
      </w:docPartPr>
      <w:docPartBody>
        <w:p w:rsidR="00E86274" w:rsidRDefault="00E86274">
          <w:pPr>
            <w:pStyle w:val="AA77337CC2C64E9AA6ADC85FD5591C43"/>
          </w:pPr>
          <w:r w:rsidRPr="00920F0F">
            <w:rPr>
              <w:rStyle w:val="Platzhaltertext"/>
            </w:rPr>
            <w:t>[Titel (mit Dokumenteigenschaft verknüpft, ggf. mehrzeilig)]</w:t>
          </w:r>
        </w:p>
      </w:docPartBody>
    </w:docPart>
    <w:docPart>
      <w:docPartPr>
        <w:name w:val="34841CB6DEFE4499AE1FF0A5D6B466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383E69-BF38-44CD-AB42-AF7E05DF9BAF}"/>
      </w:docPartPr>
      <w:docPartBody>
        <w:p w:rsidR="00E86274" w:rsidRDefault="00E86274">
          <w:pPr>
            <w:pStyle w:val="34841CB6DEFE4499AE1FF0A5D6B466E0"/>
          </w:pPr>
          <w:r w:rsidRPr="00B66445">
            <w:rPr>
              <w:rStyle w:val="Platzhaltertext"/>
            </w:rPr>
            <w:t>[Betreff</w:t>
          </w:r>
          <w:r>
            <w:rPr>
              <w:rStyle w:val="Platzhaltertext"/>
            </w:rPr>
            <w:t>/Untertitel (mit Dokumenteingeschaft verknüpft)</w:t>
          </w:r>
          <w:r w:rsidRPr="00B66445">
            <w:rPr>
              <w:rStyle w:val="Platzhaltertext"/>
            </w:rPr>
            <w:t>]</w:t>
          </w:r>
        </w:p>
      </w:docPartBody>
    </w:docPart>
    <w:docPart>
      <w:docPartPr>
        <w:name w:val="7BCBE112B4A04B43BA3147067BAD61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61D68D-6D29-4FEA-B4E1-692EB15ECCEF}"/>
      </w:docPartPr>
      <w:docPartBody>
        <w:p w:rsidR="00E86274" w:rsidRDefault="00E86274">
          <w:pPr>
            <w:pStyle w:val="7BCBE112B4A04B43BA3147067BAD619B"/>
          </w:pPr>
          <w:r>
            <w:rPr>
              <w:rStyle w:val="Platzhaltertext"/>
            </w:rPr>
            <w:t>[Bereich/Abteilung]</w:t>
          </w:r>
        </w:p>
      </w:docPartBody>
    </w:docPart>
    <w:docPart>
      <w:docPartPr>
        <w:name w:val="18212B78E85F4FA7ABCE4F41E7C452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B8FFEF-D8B3-4DB1-AF5A-D6D2CA403846}"/>
      </w:docPartPr>
      <w:docPartBody>
        <w:p w:rsidR="00E86274" w:rsidRDefault="00E86274">
          <w:pPr>
            <w:pStyle w:val="18212B78E85F4FA7ABCE4F41E7C4528C"/>
          </w:pPr>
          <w:r>
            <w:rPr>
              <w:rStyle w:val="Platzhaltertext"/>
            </w:rPr>
            <w:t>[Ansprechperson]</w:t>
          </w:r>
        </w:p>
      </w:docPartBody>
    </w:docPart>
    <w:docPart>
      <w:docPartPr>
        <w:name w:val="32EA8D38CD6943BDB00CA1A42B94FB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118842-38DC-4B40-8966-37040FFF5001}"/>
      </w:docPartPr>
      <w:docPartBody>
        <w:p w:rsidR="00E86274" w:rsidRDefault="00E86274">
          <w:pPr>
            <w:pStyle w:val="32EA8D38CD6943BDB00CA1A42B94FB90"/>
          </w:pPr>
          <w:r w:rsidRPr="00B66445">
            <w:rPr>
              <w:rStyle w:val="Platzhaltertext"/>
            </w:rPr>
            <w:t>[</w:t>
          </w:r>
          <w:r>
            <w:rPr>
              <w:rStyle w:val="Platzhaltertext"/>
            </w:rPr>
            <w:t>T. Monat JJJJ</w:t>
          </w:r>
          <w:r w:rsidRPr="00B66445">
            <w:rPr>
              <w:rStyle w:val="Platzhaltertext"/>
            </w:rPr>
            <w:t>]</w:t>
          </w:r>
        </w:p>
      </w:docPartBody>
    </w:docPart>
    <w:docPart>
      <w:docPartPr>
        <w:name w:val="D730734A69D245AABCC92443D3F8A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EE956-0FE5-4A33-8C75-F28E1C63AB48}"/>
      </w:docPartPr>
      <w:docPartBody>
        <w:p w:rsidR="00E86274" w:rsidRDefault="00E86274">
          <w:pPr>
            <w:pStyle w:val="D730734A69D245AABCC92443D3F8AED0"/>
          </w:pPr>
          <w:r>
            <w:rPr>
              <w:rStyle w:val="Platzhaltertext"/>
            </w:rPr>
            <w:t>[Version]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74"/>
    <w:rsid w:val="00054C2F"/>
    <w:rsid w:val="000A7AB9"/>
    <w:rsid w:val="00106369"/>
    <w:rsid w:val="00130D30"/>
    <w:rsid w:val="0025107D"/>
    <w:rsid w:val="00313C71"/>
    <w:rsid w:val="003975C7"/>
    <w:rsid w:val="003A2327"/>
    <w:rsid w:val="003C2A36"/>
    <w:rsid w:val="003C529B"/>
    <w:rsid w:val="003F047C"/>
    <w:rsid w:val="0042486D"/>
    <w:rsid w:val="004513EC"/>
    <w:rsid w:val="004C3A59"/>
    <w:rsid w:val="005321A1"/>
    <w:rsid w:val="00532F7B"/>
    <w:rsid w:val="005537CC"/>
    <w:rsid w:val="00590164"/>
    <w:rsid w:val="005B19BC"/>
    <w:rsid w:val="00607555"/>
    <w:rsid w:val="00635672"/>
    <w:rsid w:val="006A6684"/>
    <w:rsid w:val="006A72D9"/>
    <w:rsid w:val="00760565"/>
    <w:rsid w:val="0078201B"/>
    <w:rsid w:val="007F0B32"/>
    <w:rsid w:val="00833971"/>
    <w:rsid w:val="009464DA"/>
    <w:rsid w:val="00984FB5"/>
    <w:rsid w:val="0098747B"/>
    <w:rsid w:val="009C1BAC"/>
    <w:rsid w:val="00A50FCE"/>
    <w:rsid w:val="00A67256"/>
    <w:rsid w:val="00A838DE"/>
    <w:rsid w:val="00AF3AE3"/>
    <w:rsid w:val="00BA4C6F"/>
    <w:rsid w:val="00BD1EA3"/>
    <w:rsid w:val="00BD7DF1"/>
    <w:rsid w:val="00C810D9"/>
    <w:rsid w:val="00C813A8"/>
    <w:rsid w:val="00CB0068"/>
    <w:rsid w:val="00D21AE8"/>
    <w:rsid w:val="00D5660B"/>
    <w:rsid w:val="00D8656E"/>
    <w:rsid w:val="00E42B50"/>
    <w:rsid w:val="00E576EB"/>
    <w:rsid w:val="00E86274"/>
    <w:rsid w:val="00EC12FD"/>
    <w:rsid w:val="00EC5A4E"/>
    <w:rsid w:val="00F15C17"/>
    <w:rsid w:val="00F655AF"/>
    <w:rsid w:val="00FC318C"/>
    <w:rsid w:val="00FD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000000" w:themeColor="text1"/>
    </w:rPr>
  </w:style>
  <w:style w:type="paragraph" w:customStyle="1" w:styleId="AA77337CC2C64E9AA6ADC85FD5591C43">
    <w:name w:val="AA77337CC2C64E9AA6ADC85FD5591C43"/>
  </w:style>
  <w:style w:type="paragraph" w:customStyle="1" w:styleId="34841CB6DEFE4499AE1FF0A5D6B466E0">
    <w:name w:val="34841CB6DEFE4499AE1FF0A5D6B466E0"/>
  </w:style>
  <w:style w:type="paragraph" w:customStyle="1" w:styleId="7BCBE112B4A04B43BA3147067BAD619B">
    <w:name w:val="7BCBE112B4A04B43BA3147067BAD619B"/>
  </w:style>
  <w:style w:type="paragraph" w:customStyle="1" w:styleId="18212B78E85F4FA7ABCE4F41E7C4528C">
    <w:name w:val="18212B78E85F4FA7ABCE4F41E7C4528C"/>
  </w:style>
  <w:style w:type="paragraph" w:customStyle="1" w:styleId="32EA8D38CD6943BDB00CA1A42B94FB90">
    <w:name w:val="32EA8D38CD6943BDB00CA1A42B94FB90"/>
  </w:style>
  <w:style w:type="paragraph" w:customStyle="1" w:styleId="D730734A69D245AABCC92443D3F8AED0">
    <w:name w:val="D730734A69D245AABCC92443D3F8AE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777A7B"/>
      </a:dk2>
      <a:lt2>
        <a:srgbClr val="E8EEF1"/>
      </a:lt2>
      <a:accent1>
        <a:srgbClr val="4DA32F"/>
      </a:accent1>
      <a:accent2>
        <a:srgbClr val="FFCC00"/>
      </a:accent2>
      <a:accent3>
        <a:srgbClr val="EF7D00"/>
      </a:accent3>
      <a:accent4>
        <a:srgbClr val="E1007E"/>
      </a:accent4>
      <a:accent5>
        <a:srgbClr val="6D2281"/>
      </a:accent5>
      <a:accent6>
        <a:srgbClr val="0092D5"/>
      </a:accent6>
      <a:hlink>
        <a:srgbClr val="000000"/>
      </a:hlink>
      <a:folHlink>
        <a:srgbClr val="000000"/>
      </a:folHlink>
    </a:clrScheme>
    <a:fontScheme name="Berlin TX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8575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705B57-8556-4300-82C8-641E5B4F0FDC}"/>
</file>

<file path=customXml/itemProps4.xml><?xml version="1.0" encoding="utf-8"?>
<ds:datastoreItem xmlns:ds="http://schemas.openxmlformats.org/officeDocument/2006/customXml" ds:itemID="{0020E701-F193-4CB1-A96B-19A2F9DEC619}"/>
</file>

<file path=customXml/itemProps5.xml><?xml version="1.0" encoding="utf-8"?>
<ds:datastoreItem xmlns:ds="http://schemas.openxmlformats.org/officeDocument/2006/customXml" ds:itemID="{DF85D82C-EFEF-41F7-9241-9791C10EAF92}"/>
</file>

<file path=docProps/app.xml><?xml version="1.0" encoding="utf-8"?>
<Properties xmlns="http://schemas.openxmlformats.org/officeDocument/2006/extended-properties" xmlns:vt="http://schemas.openxmlformats.org/officeDocument/2006/docPropsVTypes">
  <Template>Berlin TXL Berlin TXL Dokumentvorlage mit 3 Ebenen 260706.dotx</Template>
  <TotalTime>0</TotalTime>
  <Pages>6</Pages>
  <Words>1098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</dc:creator>
  <cp:keywords/>
  <dc:description/>
  <cp:lastModifiedBy>Christian Augustin</cp:lastModifiedBy>
  <cp:revision>10</cp:revision>
  <cp:lastPrinted>2026-06-18T13:01:00Z</cp:lastPrinted>
  <dcterms:created xsi:type="dcterms:W3CDTF">2026-07-06T07:31:00Z</dcterms:created>
  <dcterms:modified xsi:type="dcterms:W3CDTF">2026-07-06T07:57:00Z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