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template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colors2.xml" ContentType="application/vnd.ms-office.chartcolorstyle+xml"/>
  <Override PartName="/word/charts/style2.xml" ContentType="application/vnd.ms-office.chartstyle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D89D5" w14:textId="3A33B027" w:rsidR="00770FB1" w:rsidRPr="00F76C0E" w:rsidRDefault="005224FE" w:rsidP="000D615C">
      <w:pPr>
        <w:pStyle w:val="TitelseiteTitel"/>
      </w:pPr>
      <w:r w:rsidRPr="00F76C0E"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1" layoutInCell="1" allowOverlap="0" wp14:anchorId="7ABF369C" wp14:editId="26B49922">
                <wp:simplePos x="0" y="0"/>
                <wp:positionH relativeFrom="margin">
                  <wp:align>left</wp:align>
                </wp:positionH>
                <wp:positionV relativeFrom="paragraph">
                  <wp:posOffset>3865880</wp:posOffset>
                </wp:positionV>
                <wp:extent cx="5759450" cy="4320000"/>
                <wp:effectExtent l="0" t="0" r="12700" b="4445"/>
                <wp:wrapNone/>
                <wp:docPr id="606418230" name="Textfeld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59450" cy="43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CD40881" w14:textId="77777777" w:rsidR="00A5487E" w:rsidRDefault="00A5487E" w:rsidP="0007522F">
                            <w:pPr>
                              <w:pStyle w:val="TitelseiteBild"/>
                            </w:pPr>
                          </w:p>
                          <w:p w14:paraId="4D97128A" w14:textId="4CF92D37" w:rsidR="005224FE" w:rsidRPr="00F76C0E" w:rsidRDefault="00A5487E" w:rsidP="0007522F">
                            <w:pPr>
                              <w:pStyle w:val="TitelseiteBild"/>
                            </w:pPr>
                            <w:r>
                              <w:t>[Text markieren und Bild einfügen/Text löschen]</w:t>
                            </w:r>
                            <w:r w:rsidR="00E4400E" w:rsidRPr="00F76C0E"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BF369C"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6" type="#_x0000_t202" alt="&quot;&quot;" style="position:absolute;margin-left:0;margin-top:304.4pt;width:453.5pt;height:340.15pt;z-index:-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" o:allowoverlap="f" filled="f" stroked="f" strokeweight=".5pt">
                <v:textbox inset="0,0,0,0">
                  <w:txbxContent>
                    <w:p w14:paraId="4CD40881" w14:textId="77777777" w:rsidR="00A5487E" w:rsidRDefault="00A5487E" w:rsidP="0007522F">
                      <w:pPr>
                        <w:pStyle w:val="TitelseiteBild"/>
                      </w:pPr>
                    </w:p>
                    <w:p w14:paraId="4D97128A" w14:textId="4CF92D37" w:rsidR="005224FE" w:rsidRPr="00F76C0E" w:rsidRDefault="00A5487E" w:rsidP="0007522F">
                      <w:pPr>
                        <w:pStyle w:val="TitelseiteBild"/>
                      </w:pPr>
                      <w:r>
                        <w:t>[Text markieren und Bild einfügen/Text löschen]</w:t>
                      </w:r>
                      <w:r w:rsidR="00E4400E" w:rsidRPr="00F76C0E">
                        <w:t xml:space="preserve"> </w:t>
                      </w:r>
                    </w:p>
                  </w:txbxContent>
                </v:textbox>
                <w10:wrap anchorx="margin"/>
                <w10:anchorlock/>
              </v:shape>
            </w:pict>
          </mc:Fallback>
        </mc:AlternateContent>
      </w:r>
      <w:sdt>
        <w:sdtPr>
          <w:alias w:val="Dokument-Titel"/>
          <w:tag w:val=""/>
          <w:id w:val="1973545342"/>
          <w:placeholder>
            <w:docPart w:val="AA77337CC2C64E9AA6ADC85FD5591C43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 w:multiLine="1"/>
        </w:sdtPr>
        <w:sdtEndPr/>
        <w:sdtContent>
          <w:r w:rsidR="00C413D7" w:rsidRPr="00F76C0E">
            <w:rPr>
              <w:rStyle w:val="Platzhaltertext"/>
            </w:rPr>
            <w:t>[</w:t>
          </w:r>
          <w:r w:rsidR="00574253" w:rsidRPr="00F76C0E">
            <w:rPr>
              <w:rStyle w:val="Platzhaltertext"/>
            </w:rPr>
            <w:t xml:space="preserve">Titel (mit </w:t>
          </w:r>
          <w:r w:rsidR="00B67F61" w:rsidRPr="00F76C0E">
            <w:rPr>
              <w:rStyle w:val="Platzhaltertext"/>
            </w:rPr>
            <w:t>Dokumente</w:t>
          </w:r>
          <w:r w:rsidR="00574253" w:rsidRPr="00F76C0E">
            <w:rPr>
              <w:rStyle w:val="Platzhaltertext"/>
            </w:rPr>
            <w:t>igenschaft verknüpft</w:t>
          </w:r>
          <w:r w:rsidR="00915546" w:rsidRPr="00F76C0E">
            <w:rPr>
              <w:rStyle w:val="Platzhaltertext"/>
            </w:rPr>
            <w:t>, ggf. mehrzeilig</w:t>
          </w:r>
          <w:r w:rsidR="00574253" w:rsidRPr="00F76C0E">
            <w:rPr>
              <w:rStyle w:val="Platzhaltertext"/>
            </w:rPr>
            <w:t>)</w:t>
          </w:r>
          <w:r w:rsidR="00C413D7" w:rsidRPr="00F76C0E">
            <w:rPr>
              <w:rStyle w:val="Platzhaltertext"/>
            </w:rPr>
            <w:t>]</w:t>
          </w:r>
        </w:sdtContent>
      </w:sdt>
      <w:r w:rsidR="00C413D7" w:rsidRPr="00F76C0E">
        <w:t xml:space="preserve"> </w:t>
      </w:r>
    </w:p>
    <w:p w14:paraId="1E9D9A08" w14:textId="6BF9A3BA" w:rsidR="00666C39" w:rsidRPr="00F76C0E" w:rsidRDefault="00D846E8" w:rsidP="00666C39">
      <w:pPr>
        <w:pStyle w:val="Untertitel"/>
      </w:pPr>
      <w:sdt>
        <w:sdtPr>
          <w:alias w:val="Betreff"/>
          <w:tag w:val=""/>
          <w:id w:val="-716430616"/>
          <w:placeholder>
            <w:docPart w:val="34841CB6DEFE4499AE1FF0A5D6B466E0"/>
          </w:placeholder>
          <w:showingPlcHdr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 w:multiLine="1"/>
        </w:sdtPr>
        <w:sdtEndPr/>
        <w:sdtContent>
          <w:r w:rsidR="0083377C" w:rsidRPr="00F76C0E">
            <w:rPr>
              <w:rStyle w:val="Platzhaltertext"/>
            </w:rPr>
            <w:t>[Betreff/Untertitel (mit Dokumenteingeschaft verknüpft)]</w:t>
          </w:r>
        </w:sdtContent>
      </w:sdt>
      <w:r w:rsidR="0083377C" w:rsidRPr="00F76C0E">
        <w:t xml:space="preserve"> </w:t>
      </w:r>
    </w:p>
    <w:p w14:paraId="1F2ADCBB" w14:textId="630B156C" w:rsidR="000D615C" w:rsidRPr="00F76C0E" w:rsidRDefault="00D846E8" w:rsidP="002109A9">
      <w:pPr>
        <w:pStyle w:val="TitelseiteDiverses"/>
      </w:pPr>
      <w:sdt>
        <w:sdtPr>
          <w:id w:val="909500424"/>
          <w:placeholder>
            <w:docPart w:val="7BCBE112B4A04B43BA3147067BAD619B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[Bereich/Abteilung]</w:t>
          </w:r>
        </w:sdtContent>
      </w:sdt>
      <w:r w:rsidR="0083377C" w:rsidRPr="00F76C0E">
        <w:t xml:space="preserve"> </w:t>
      </w:r>
    </w:p>
    <w:p w14:paraId="4A62B1C6" w14:textId="77777777" w:rsidR="000D615C" w:rsidRPr="00F76C0E" w:rsidRDefault="00D846E8" w:rsidP="002109A9">
      <w:pPr>
        <w:pStyle w:val="TitelseiteDiverses"/>
      </w:pPr>
      <w:sdt>
        <w:sdtPr>
          <w:id w:val="-436144328"/>
          <w:placeholder>
            <w:docPart w:val="18212B78E85F4FA7ABCE4F41E7C4528C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[Ansprechperson]</w:t>
          </w:r>
        </w:sdtContent>
      </w:sdt>
      <w:r w:rsidR="0083377C" w:rsidRPr="00F76C0E">
        <w:t xml:space="preserve"> </w:t>
      </w:r>
    </w:p>
    <w:p w14:paraId="474AC97A" w14:textId="3B41BE01" w:rsidR="00AE0ACD" w:rsidRDefault="00D846E8" w:rsidP="00BF24CD">
      <w:pPr>
        <w:pStyle w:val="TitelseiteDatum"/>
      </w:pPr>
      <w:sdt>
        <w:sdtPr>
          <w:alias w:val="Veröffentlichungsdatum"/>
          <w:tag w:val=""/>
          <w:id w:val="-1126774948"/>
          <w:placeholder>
            <w:docPart w:val="32EA8D38CD6943BDB00CA1A42B94FB90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 w:fullDate="2026-06-10T00:00:00Z">
            <w:dateFormat w:val="d. MMMM yyyy"/>
            <w:lid w:val="de-DE"/>
            <w:storeMappedDataAs w:val="text"/>
            <w:calendar w:val="gregorian"/>
          </w:date>
        </w:sdtPr>
        <w:sdtEndPr/>
        <w:sdtContent>
          <w:r w:rsidR="00BF24CD" w:rsidRPr="00F76C0E">
            <w:rPr>
              <w:rStyle w:val="Platzhaltertext"/>
            </w:rPr>
            <w:t>[T. Monat JJJJ]</w:t>
          </w:r>
        </w:sdtContent>
      </w:sdt>
      <w:r w:rsidR="00BF24CD" w:rsidRPr="00F76C0E">
        <w:t xml:space="preserve"> </w:t>
      </w:r>
      <w:r w:rsidR="0083377C" w:rsidRPr="00F76C0E">
        <w:t xml:space="preserve">| </w:t>
      </w:r>
      <w:sdt>
        <w:sdtPr>
          <w:id w:val="-177268713"/>
          <w:placeholder>
            <w:docPart w:val="D730734A69D245AABCC92443D3F8AED0"/>
          </w:placeholder>
          <w:showingPlcHdr/>
          <w:text/>
        </w:sdtPr>
        <w:sdtEndPr/>
        <w:sdtContent>
          <w:r w:rsidR="0083377C" w:rsidRPr="00F76C0E">
            <w:rPr>
              <w:rStyle w:val="Platzhaltertext"/>
            </w:rPr>
            <w:t>[Version]</w:t>
          </w:r>
        </w:sdtContent>
      </w:sdt>
      <w:r w:rsidR="0083377C" w:rsidRPr="00F76C0E">
        <w:t xml:space="preserve"> </w:t>
      </w:r>
    </w:p>
    <w:p w14:paraId="33A53721" w14:textId="77777777" w:rsidR="00AE0ACD" w:rsidRDefault="00AE0ACD">
      <w:pPr>
        <w:rPr>
          <w:sz w:val="24"/>
        </w:rPr>
      </w:pPr>
      <w:r>
        <w:br w:type="page"/>
      </w:r>
    </w:p>
    <w:p w14:paraId="06929979" w14:textId="77777777" w:rsidR="00404CEB" w:rsidRPr="00F76C0E" w:rsidRDefault="00404CEB" w:rsidP="00404CEB">
      <w:pPr>
        <w:pStyle w:val="Inhaltsverzeichnisberschrift"/>
      </w:pPr>
      <w:bookmarkStart w:id="0" w:name="_Toc231493699"/>
      <w:bookmarkStart w:id="1" w:name="_Hlk9440027"/>
      <w:r w:rsidRPr="00F76C0E">
        <w:lastRenderedPageBreak/>
        <w:t>Inhalt</w:t>
      </w:r>
    </w:p>
    <w:sdt>
      <w:sdtPr>
        <w:id w:val="1618258504"/>
        <w:docPartObj>
          <w:docPartGallery w:val="Table of Contents"/>
          <w:docPartUnique/>
        </w:docPartObj>
      </w:sdtPr>
      <w:sdtEndPr/>
      <w:sdtContent>
        <w:p w14:paraId="77D5DAA7" w14:textId="543EF980" w:rsidR="005C5284" w:rsidRDefault="00712D6C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r w:rsidRPr="00F76C0E">
            <w:rPr>
              <w:b/>
            </w:rPr>
            <w:fldChar w:fldCharType="begin"/>
          </w:r>
          <w:r w:rsidRPr="00F76C0E">
            <w:instrText xml:space="preserve"> TOC \o "1-3" \h \z \u </w:instrText>
          </w:r>
          <w:r w:rsidRPr="00F76C0E">
            <w:rPr>
              <w:b/>
            </w:rPr>
            <w:fldChar w:fldCharType="separate"/>
          </w:r>
          <w:hyperlink w:anchor="_Toc234223863" w:history="1">
            <w:r w:rsidR="005C5284" w:rsidRPr="000854B3">
              <w:rPr>
                <w:rStyle w:val="Hyperlink"/>
                <w:noProof/>
              </w:rPr>
              <w:t>Abbildungsverzeichnis</w:t>
            </w:r>
            <w:r w:rsidR="005C5284">
              <w:rPr>
                <w:noProof/>
                <w:webHidden/>
              </w:rPr>
              <w:tab/>
            </w:r>
            <w:r w:rsidR="005C5284">
              <w:rPr>
                <w:noProof/>
                <w:webHidden/>
              </w:rPr>
              <w:fldChar w:fldCharType="begin"/>
            </w:r>
            <w:r w:rsidR="005C5284">
              <w:rPr>
                <w:noProof/>
                <w:webHidden/>
              </w:rPr>
              <w:instrText xml:space="preserve"> PAGEREF _Toc234223863 \h </w:instrText>
            </w:r>
            <w:r w:rsidR="005C5284">
              <w:rPr>
                <w:noProof/>
                <w:webHidden/>
              </w:rPr>
            </w:r>
            <w:r w:rsidR="005C5284">
              <w:rPr>
                <w:noProof/>
                <w:webHidden/>
              </w:rPr>
              <w:fldChar w:fldCharType="separate"/>
            </w:r>
            <w:r w:rsidR="005C5284">
              <w:rPr>
                <w:noProof/>
                <w:webHidden/>
              </w:rPr>
              <w:t>2</w:t>
            </w:r>
            <w:r w:rsidR="005C5284">
              <w:rPr>
                <w:noProof/>
                <w:webHidden/>
              </w:rPr>
              <w:fldChar w:fldCharType="end"/>
            </w:r>
          </w:hyperlink>
        </w:p>
        <w:p w14:paraId="6232235D" w14:textId="20AF0A3B" w:rsidR="005C5284" w:rsidRDefault="005C5284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64" w:history="1">
            <w:r w:rsidRPr="000854B3">
              <w:rPr>
                <w:rStyle w:val="Hyperlink"/>
                <w:noProof/>
              </w:rPr>
              <w:t>Tabellenverzeichnis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8399CD" w14:textId="7DE83CF8" w:rsidR="005C5284" w:rsidRDefault="005C5284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65" w:history="1">
            <w:r w:rsidRPr="000854B3">
              <w:rPr>
                <w:rStyle w:val="Hyperlink"/>
                <w:noProof/>
              </w:rPr>
              <w:t>Formatvorlage „Überschrift 1“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BB02058" w14:textId="01619CAC" w:rsidR="005C5284" w:rsidRDefault="005C5284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66" w:history="1">
            <w:r w:rsidRPr="000854B3">
              <w:rPr>
                <w:rStyle w:val="Hyperlink"/>
                <w:noProof/>
              </w:rPr>
              <w:t>Formatvorlage „Überschrift 2“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D5A5C4" w14:textId="37644661" w:rsidR="005C5284" w:rsidRDefault="005C5284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67" w:history="1">
            <w:r w:rsidRPr="000854B3">
              <w:rPr>
                <w:rStyle w:val="Hyperlink"/>
                <w:noProof/>
              </w:rPr>
              <w:t>Formatvorlage „Überschrift 3“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4502DC" w14:textId="418A0B95" w:rsidR="005C5284" w:rsidRDefault="005C5284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68" w:history="1">
            <w:r w:rsidRPr="000854B3">
              <w:rPr>
                <w:rStyle w:val="Hyperlink"/>
                <w:noProof/>
              </w:rPr>
              <w:t>1.</w:t>
            </w:r>
            <w:r>
              <w:rPr>
                <w:b w:val="0"/>
                <w:noProof/>
                <w:kern w:val="2"/>
                <w:sz w:val="24"/>
                <w:szCs w:val="24"/>
                <w:lang w:eastAsia="de-DE"/>
                <w14:ligatures w14:val="standardContextual"/>
              </w:rPr>
              <w:tab/>
            </w:r>
            <w:r w:rsidRPr="000854B3">
              <w:rPr>
                <w:rStyle w:val="Hyperlink"/>
                <w:noProof/>
              </w:rPr>
              <w:t>Ü1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8B5D4E" w14:textId="4193D583" w:rsidR="005C5284" w:rsidRDefault="005C5284">
          <w:pPr>
            <w:pStyle w:val="Verzeichnis2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69" w:history="1">
            <w:r w:rsidRPr="000854B3">
              <w:rPr>
                <w:rStyle w:val="Hyperlink"/>
                <w:noProof/>
              </w:rPr>
              <w:t>1.1</w:t>
            </w:r>
            <w:r>
              <w:rPr>
                <w:noProof/>
                <w:kern w:val="2"/>
                <w:sz w:val="24"/>
                <w:szCs w:val="24"/>
                <w:lang w:eastAsia="de-DE"/>
                <w14:ligatures w14:val="standardContextual"/>
              </w:rPr>
              <w:tab/>
            </w:r>
            <w:r w:rsidRPr="000854B3">
              <w:rPr>
                <w:rStyle w:val="Hyperlink"/>
                <w:noProof/>
              </w:rPr>
              <w:t>Ü2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8759B1" w14:textId="52BECDCF" w:rsidR="005C5284" w:rsidRDefault="005C5284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70" w:history="1">
            <w:r w:rsidRPr="000854B3">
              <w:rPr>
                <w:rStyle w:val="Hyperlink"/>
                <w:noProof/>
              </w:rPr>
              <w:t>1.1.1 Ü3 num.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788CBC4" w14:textId="43CA9A1E" w:rsidR="005C5284" w:rsidRDefault="005C5284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71" w:history="1">
            <w:r w:rsidRPr="000854B3">
              <w:rPr>
                <w:rStyle w:val="Hyperlink"/>
                <w:noProof/>
              </w:rPr>
              <w:t>Listenformat „Aufzählungszeichen“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FE10B3" w14:textId="37060970" w:rsidR="005C5284" w:rsidRDefault="005C5284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72" w:history="1">
            <w:r w:rsidRPr="000854B3">
              <w:rPr>
                <w:rStyle w:val="Hyperlink"/>
                <w:noProof/>
              </w:rPr>
              <w:t>Listenformat „Listennumer“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ED3451E" w14:textId="37D4D46D" w:rsidR="005C5284" w:rsidRDefault="005C5284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73" w:history="1">
            <w:r w:rsidRPr="000854B3">
              <w:rPr>
                <w:rStyle w:val="Hyperlink"/>
                <w:noProof/>
              </w:rPr>
              <w:t>Listenformat „Liste gemischt“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0F828B" w14:textId="6B5EAC38" w:rsidR="005C5284" w:rsidRDefault="005C5284">
          <w:pPr>
            <w:pStyle w:val="Verzeichnis3"/>
            <w:rPr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74" w:history="1">
            <w:r w:rsidRPr="000854B3">
              <w:rPr>
                <w:rStyle w:val="Hyperlink"/>
                <w:noProof/>
              </w:rPr>
              <w:t>Listenformat „Liste jur.“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0FBEAE" w14:textId="25272B93" w:rsidR="005C5284" w:rsidRDefault="005C5284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75" w:history="1">
            <w:r w:rsidRPr="000854B3">
              <w:rPr>
                <w:rStyle w:val="Hyperlink"/>
                <w:noProof/>
              </w:rPr>
              <w:t>Designfarben-Palette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12C4D2" w14:textId="4BB0E9D9" w:rsidR="005C5284" w:rsidRDefault="005C5284">
          <w:pPr>
            <w:pStyle w:val="Verzeichnis1"/>
            <w:rPr>
              <w:b w:val="0"/>
              <w:noProof/>
              <w:kern w:val="2"/>
              <w:sz w:val="24"/>
              <w:szCs w:val="24"/>
              <w:lang w:eastAsia="de-DE"/>
              <w14:ligatures w14:val="standardContextual"/>
            </w:rPr>
          </w:pPr>
          <w:hyperlink w:anchor="_Toc234223876" w:history="1">
            <w:r w:rsidRPr="000854B3">
              <w:rPr>
                <w:rStyle w:val="Hyperlink"/>
                <w:noProof/>
              </w:rPr>
              <w:t>Diagramme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_Toc234223876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D42BEE" w14:textId="36157B31" w:rsidR="00712D6C" w:rsidRPr="00F76C0E" w:rsidRDefault="00712D6C" w:rsidP="001D311F">
          <w:r w:rsidRPr="00F76C0E">
            <w:fldChar w:fldCharType="end"/>
          </w:r>
        </w:p>
      </w:sdtContent>
    </w:sdt>
    <w:p w14:paraId="0BA63224" w14:textId="77777777" w:rsidR="00712D6C" w:rsidRPr="00F76C0E" w:rsidRDefault="00712D6C" w:rsidP="00F76C0E">
      <w:pPr>
        <w:pStyle w:val="Verzeichnisberschrift"/>
      </w:pPr>
      <w:bookmarkStart w:id="2" w:name="_Toc234223863"/>
      <w:r w:rsidRPr="00F76C0E">
        <w:t>Abbildungsverzeichnis</w:t>
      </w:r>
      <w:bookmarkEnd w:id="2"/>
    </w:p>
    <w:p w14:paraId="7432927A" w14:textId="00745EA9" w:rsidR="00534DD5" w:rsidRDefault="00C8143F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r w:rsidRPr="00F76C0E">
        <w:fldChar w:fldCharType="begin"/>
      </w:r>
      <w:r w:rsidRPr="00F76C0E">
        <w:instrText xml:space="preserve"> TOC \h \z \c "Abbildung" </w:instrText>
      </w:r>
      <w:r w:rsidRPr="00F76C0E">
        <w:fldChar w:fldCharType="separate"/>
      </w:r>
      <w:hyperlink w:anchor="_Toc234223106" w:history="1">
        <w:r w:rsidR="00534DD5" w:rsidRPr="006928DB">
          <w:rPr>
            <w:rStyle w:val="Hyperlink"/>
            <w:noProof/>
          </w:rPr>
          <w:t>Abbildung 1: Formatvorlage „Beschriftung“ unter Bild in Absatz mit Formatvorlage „Abbildung“</w:t>
        </w:r>
        <w:r w:rsidR="00534DD5">
          <w:rPr>
            <w:noProof/>
            <w:webHidden/>
          </w:rPr>
          <w:tab/>
        </w:r>
        <w:r w:rsidR="00534DD5">
          <w:rPr>
            <w:noProof/>
            <w:webHidden/>
          </w:rPr>
          <w:fldChar w:fldCharType="begin"/>
        </w:r>
        <w:r w:rsidR="00534DD5">
          <w:rPr>
            <w:noProof/>
            <w:webHidden/>
          </w:rPr>
          <w:instrText xml:space="preserve"> PAGEREF _Toc234223106 \h </w:instrText>
        </w:r>
        <w:r w:rsidR="00534DD5">
          <w:rPr>
            <w:noProof/>
            <w:webHidden/>
          </w:rPr>
        </w:r>
        <w:r w:rsidR="00534DD5">
          <w:rPr>
            <w:noProof/>
            <w:webHidden/>
          </w:rPr>
          <w:fldChar w:fldCharType="separate"/>
        </w:r>
        <w:r w:rsidR="00534DD5">
          <w:rPr>
            <w:noProof/>
            <w:webHidden/>
          </w:rPr>
          <w:t>3</w:t>
        </w:r>
        <w:r w:rsidR="00534DD5">
          <w:rPr>
            <w:noProof/>
            <w:webHidden/>
          </w:rPr>
          <w:fldChar w:fldCharType="end"/>
        </w:r>
      </w:hyperlink>
    </w:p>
    <w:p w14:paraId="532A567E" w14:textId="054CC5AE" w:rsidR="00534DD5" w:rsidRDefault="00534DD5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3107" w:history="1">
        <w:r w:rsidRPr="006928DB">
          <w:rPr>
            <w:rStyle w:val="Hyperlink"/>
            <w:noProof/>
          </w:rPr>
          <w:t>Abbildung 2: Designfarben-Palette der Vorlage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_Toc234223107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1A450980" w14:textId="08749DEA" w:rsidR="00534DD5" w:rsidRDefault="00534DD5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3108" w:history="1">
        <w:r w:rsidRPr="006928DB">
          <w:rPr>
            <w:rStyle w:val="Hyperlink"/>
            <w:noProof/>
          </w:rPr>
          <w:t>Abbildung 3: Ringdiagramm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_Toc234223108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58A324A" w14:textId="71EA15A1" w:rsidR="00534DD5" w:rsidRDefault="00534DD5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3109" w:history="1">
        <w:r w:rsidRPr="006928DB">
          <w:rPr>
            <w:rStyle w:val="Hyperlink"/>
            <w:noProof/>
          </w:rPr>
          <w:t>Abbildung 4: Liniendiagramm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_Toc234223109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D7D1C42" w14:textId="01B822F8" w:rsidR="00377D97" w:rsidRPr="00F76C0E" w:rsidRDefault="00C8143F" w:rsidP="00F76C0E">
      <w:pPr>
        <w:pStyle w:val="Verzeichnisberschrift"/>
      </w:pPr>
      <w:r w:rsidRPr="00F76C0E">
        <w:fldChar w:fldCharType="end"/>
      </w:r>
      <w:bookmarkStart w:id="3" w:name="_Toc234223864"/>
      <w:r w:rsidR="00377D97" w:rsidRPr="00F76C0E">
        <w:t>Tabellenverzeichnis</w:t>
      </w:r>
      <w:bookmarkEnd w:id="3"/>
    </w:p>
    <w:p w14:paraId="52591A23" w14:textId="4ACE15D2" w:rsidR="00534DD5" w:rsidRDefault="005501C6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r w:rsidRPr="00F76C0E">
        <w:fldChar w:fldCharType="begin"/>
      </w:r>
      <w:r w:rsidRPr="00F76C0E">
        <w:instrText xml:space="preserve"> TOC \h \z \c "Tabelle" </w:instrText>
      </w:r>
      <w:r w:rsidRPr="00F76C0E">
        <w:fldChar w:fldCharType="separate"/>
      </w:r>
      <w:hyperlink w:anchor="_Toc234223110" w:history="1">
        <w:r w:rsidR="00534DD5" w:rsidRPr="00182E04">
          <w:rPr>
            <w:rStyle w:val="Hyperlink"/>
            <w:noProof/>
          </w:rPr>
          <w:t>Tabelle 1: Standard-Tabelle mit Tabellenformatoptionen „Kopfzeile“, „Erste Spalte“ und „Gebänderte Zeilen“ (Standard nach dem Einfügen)</w:t>
        </w:r>
        <w:r w:rsidR="00534DD5">
          <w:rPr>
            <w:noProof/>
            <w:webHidden/>
          </w:rPr>
          <w:tab/>
        </w:r>
        <w:r w:rsidR="00534DD5">
          <w:rPr>
            <w:noProof/>
            <w:webHidden/>
          </w:rPr>
          <w:fldChar w:fldCharType="begin"/>
        </w:r>
        <w:r w:rsidR="00534DD5">
          <w:rPr>
            <w:noProof/>
            <w:webHidden/>
          </w:rPr>
          <w:instrText xml:space="preserve"> PAGEREF _Toc234223110 \h </w:instrText>
        </w:r>
        <w:r w:rsidR="00534DD5">
          <w:rPr>
            <w:noProof/>
            <w:webHidden/>
          </w:rPr>
        </w:r>
        <w:r w:rsidR="00534DD5">
          <w:rPr>
            <w:noProof/>
            <w:webHidden/>
          </w:rPr>
          <w:fldChar w:fldCharType="separate"/>
        </w:r>
        <w:r w:rsidR="00534DD5">
          <w:rPr>
            <w:noProof/>
            <w:webHidden/>
          </w:rPr>
          <w:t>5</w:t>
        </w:r>
        <w:r w:rsidR="00534DD5">
          <w:rPr>
            <w:noProof/>
            <w:webHidden/>
          </w:rPr>
          <w:fldChar w:fldCharType="end"/>
        </w:r>
      </w:hyperlink>
    </w:p>
    <w:p w14:paraId="3F4CA54E" w14:textId="1D252DF4" w:rsidR="00534DD5" w:rsidRDefault="00534DD5">
      <w:pPr>
        <w:pStyle w:val="Abbildungsverzeichnis"/>
        <w:rPr>
          <w:noProof/>
          <w:kern w:val="2"/>
          <w:sz w:val="24"/>
          <w:szCs w:val="24"/>
          <w:lang w:eastAsia="de-DE"/>
          <w14:ligatures w14:val="standardContextual"/>
        </w:rPr>
      </w:pPr>
      <w:hyperlink w:anchor="_Toc234223111" w:history="1">
        <w:r w:rsidRPr="00182E04">
          <w:rPr>
            <w:rStyle w:val="Hyperlink"/>
            <w:noProof/>
          </w:rPr>
          <w:t>Tabelle 2: Tabellenformat "Text-Tabelle" mit Standard-Tabellenformatoptionen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_Toc234223111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6F39A5C7" w14:textId="7A6E6D16" w:rsidR="00377D97" w:rsidRDefault="005501C6" w:rsidP="00377D97">
      <w:r w:rsidRPr="00F76C0E">
        <w:fldChar w:fldCharType="end"/>
      </w:r>
    </w:p>
    <w:p w14:paraId="1199C2C0" w14:textId="1BCBA921" w:rsidR="000626A2" w:rsidRDefault="00534DD5" w:rsidP="000626A2">
      <w:pPr>
        <w:pStyle w:val="berschrift1"/>
      </w:pPr>
      <w:bookmarkStart w:id="4" w:name="_Toc234223865"/>
      <w:bookmarkEnd w:id="0"/>
      <w:r>
        <w:lastRenderedPageBreak/>
        <w:t>Formatvorlage „Überschrift 1“</w:t>
      </w:r>
      <w:bookmarkEnd w:id="4"/>
    </w:p>
    <w:p w14:paraId="4A415E38" w14:textId="440B1E0F" w:rsidR="00534DD5" w:rsidRPr="00534DD5" w:rsidRDefault="00534DD5" w:rsidP="00534DD5">
      <w:pPr>
        <w:pStyle w:val="Intro"/>
      </w:pPr>
      <w:r>
        <w:t>Formatvorlage „Intro“</w:t>
      </w:r>
    </w:p>
    <w:p w14:paraId="2752C71A" w14:textId="6F24213D" w:rsidR="00F4292D" w:rsidRDefault="00F4292D" w:rsidP="00F4292D">
      <w:bookmarkStart w:id="5" w:name="_Toc231493700"/>
      <w:r w:rsidRPr="00F76C0E">
        <w:t xml:space="preserve">Formatvorlage „Standard“ </w:t>
      </w:r>
    </w:p>
    <w:p w14:paraId="34E78B8E" w14:textId="4E2BE57A" w:rsidR="000626A2" w:rsidRPr="00F76C0E" w:rsidRDefault="00F4292D" w:rsidP="000626A2">
      <w:pPr>
        <w:pStyle w:val="berschrift2"/>
      </w:pPr>
      <w:bookmarkStart w:id="6" w:name="_Toc234223866"/>
      <w:r>
        <w:t>Formatvorlage „</w:t>
      </w:r>
      <w:r w:rsidR="000626A2" w:rsidRPr="00F76C0E">
        <w:t>Überschrift 2</w:t>
      </w:r>
      <w:r>
        <w:t>“</w:t>
      </w:r>
      <w:bookmarkEnd w:id="6"/>
      <w:r w:rsidR="000626A2" w:rsidRPr="00F76C0E">
        <w:t xml:space="preserve"> </w:t>
      </w:r>
      <w:bookmarkEnd w:id="5"/>
    </w:p>
    <w:p w14:paraId="2DACEC77" w14:textId="798CF339" w:rsidR="00F4292D" w:rsidRDefault="00F4292D" w:rsidP="00F4292D">
      <w:r w:rsidRPr="00F76C0E">
        <w:t xml:space="preserve">Formatvorlage „Standard“ </w:t>
      </w:r>
    </w:p>
    <w:p w14:paraId="34E8E8E5" w14:textId="77777777" w:rsidR="00C8143F" w:rsidRPr="00F76C0E" w:rsidRDefault="000D43D5" w:rsidP="00C8143F">
      <w:pPr>
        <w:pStyle w:val="Abbildung"/>
      </w:pPr>
      <w:r w:rsidRPr="00F76C0E">
        <w:rPr>
          <w:noProof/>
        </w:rPr>
        <w:drawing>
          <wp:inline distT="0" distB="0" distL="0" distR="0" wp14:anchorId="103A41BF" wp14:editId="3FBA5031">
            <wp:extent cx="5753100" cy="2876550"/>
            <wp:effectExtent l="0" t="0" r="0" b="0"/>
            <wp:docPr id="1122581430" name="Grafik 1" descr="Luftbild Flughafengelände Berlin Tege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2581430" name="Grafik 1" descr="Luftbild Flughafengelände Berlin Tegel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3B6FE2" w14:textId="1B6B6528" w:rsidR="00C8143F" w:rsidRPr="00F76C0E" w:rsidRDefault="00C8143F" w:rsidP="00FD2ED5">
      <w:pPr>
        <w:pStyle w:val="Beschriftung"/>
      </w:pPr>
      <w:bookmarkStart w:id="7" w:name="_Toc234223106"/>
      <w:r w:rsidRPr="00F76C0E">
        <w:t xml:space="preserve">Abbildung </w:t>
      </w:r>
      <w:fldSimple w:instr=" SEQ Abbildung \* ARABIC ">
        <w:r w:rsidR="00534DD5">
          <w:rPr>
            <w:noProof/>
          </w:rPr>
          <w:t>1</w:t>
        </w:r>
      </w:fldSimple>
      <w:r w:rsidRPr="00F76C0E">
        <w:t xml:space="preserve">: </w:t>
      </w:r>
      <w:r w:rsidR="00FD2ED5" w:rsidRPr="00F76C0E">
        <w:t>Formatvorlage „Beschriftung“ unter Bild in Absatz mit Formatvorlage „Abbildung“</w:t>
      </w:r>
      <w:bookmarkEnd w:id="7"/>
      <w:r w:rsidR="00FD2ED5" w:rsidRPr="00F76C0E">
        <w:t xml:space="preserve"> </w:t>
      </w:r>
    </w:p>
    <w:p w14:paraId="11401103" w14:textId="77777777" w:rsidR="00FD2ED5" w:rsidRPr="00F76C0E" w:rsidRDefault="00FD2ED5" w:rsidP="00FD2ED5">
      <w:pPr>
        <w:pStyle w:val="Beschriftung"/>
      </w:pPr>
      <w:r w:rsidRPr="00F76C0E">
        <w:t xml:space="preserve">(Textfarbe ist absichtlich </w:t>
      </w:r>
      <w:proofErr w:type="gramStart"/>
      <w:r w:rsidRPr="00F76C0E">
        <w:t>Rot</w:t>
      </w:r>
      <w:proofErr w:type="gramEnd"/>
      <w:r w:rsidRPr="00F76C0E">
        <w:t>, damit das als spezielles Format sichtbar ist und in den leeren Absatz ein Hinweis auf das gewünschte/fehlende Bild eingetragen werden kann)</w:t>
      </w:r>
      <w:r w:rsidR="00493446" w:rsidRPr="00F76C0E">
        <w:t>.</w:t>
      </w:r>
      <w:r w:rsidR="000D43D5" w:rsidRPr="00F76C0E">
        <w:t xml:space="preserve"> © Berlin TXL Management GmbH</w:t>
      </w:r>
    </w:p>
    <w:p w14:paraId="5DF857A9" w14:textId="2F5BC061" w:rsidR="00F4292D" w:rsidRDefault="00F4292D" w:rsidP="00F4292D">
      <w:bookmarkStart w:id="8" w:name="_Toc231493701"/>
      <w:bookmarkEnd w:id="1"/>
      <w:r w:rsidRPr="00F76C0E">
        <w:t xml:space="preserve">Formatvorlage „Standard“ </w:t>
      </w:r>
    </w:p>
    <w:p w14:paraId="6C47923D" w14:textId="21DC416D" w:rsidR="000626A2" w:rsidRDefault="00F4292D" w:rsidP="000626A2">
      <w:pPr>
        <w:pStyle w:val="berschrift3"/>
      </w:pPr>
      <w:bookmarkStart w:id="9" w:name="_Toc234223867"/>
      <w:r>
        <w:t>Formatvorlage „</w:t>
      </w:r>
      <w:r w:rsidR="000626A2" w:rsidRPr="00F76C0E">
        <w:t>Überschrift 3</w:t>
      </w:r>
      <w:r>
        <w:t>“</w:t>
      </w:r>
      <w:bookmarkEnd w:id="9"/>
      <w:r w:rsidR="000626A2" w:rsidRPr="00F76C0E">
        <w:t xml:space="preserve"> </w:t>
      </w:r>
      <w:bookmarkEnd w:id="8"/>
    </w:p>
    <w:p w14:paraId="0188596B" w14:textId="66072A9B" w:rsidR="000626A2" w:rsidRDefault="00F4292D" w:rsidP="000626A2">
      <w:pPr>
        <w:pStyle w:val="berschrift4"/>
      </w:pPr>
      <w:r>
        <w:t xml:space="preserve">Formatvorlage </w:t>
      </w:r>
      <w:r w:rsidR="000626A2" w:rsidRPr="00F76C0E">
        <w:t xml:space="preserve">Überschrift 4 </w:t>
      </w:r>
    </w:p>
    <w:p w14:paraId="0007E2EA" w14:textId="01746BE1" w:rsidR="000626A2" w:rsidRPr="00F76C0E" w:rsidRDefault="00F4292D" w:rsidP="000626A2">
      <w:pPr>
        <w:pStyle w:val="berschrift5"/>
      </w:pPr>
      <w:r>
        <w:t>Formatvorlage „</w:t>
      </w:r>
      <w:r w:rsidR="000626A2" w:rsidRPr="00F76C0E">
        <w:t>Überschrift 5</w:t>
      </w:r>
      <w:r>
        <w:t>“</w:t>
      </w:r>
      <w:r w:rsidR="000626A2" w:rsidRPr="00F76C0E">
        <w:t xml:space="preserve"> </w:t>
      </w:r>
    </w:p>
    <w:p w14:paraId="259E073A" w14:textId="570A633B" w:rsidR="00AD168A" w:rsidRDefault="00AD168A" w:rsidP="00AD168A">
      <w:pPr>
        <w:pStyle w:val="Zwischenberschrift"/>
      </w:pPr>
      <w:r>
        <w:t>Formatvorlage „Zwischenüberschrift“ (entspricht „Überschrift 5</w:t>
      </w:r>
      <w:r w:rsidR="00534DD5">
        <w:t>“, kommt aber nicht ins IVZ</w:t>
      </w:r>
      <w:r w:rsidR="00687CC8">
        <w:t>)</w:t>
      </w:r>
    </w:p>
    <w:p w14:paraId="24F3B3FD" w14:textId="2BFCFC79" w:rsidR="00687CC8" w:rsidRDefault="00687CC8" w:rsidP="00687CC8">
      <w:r w:rsidRPr="00F76C0E">
        <w:t xml:space="preserve">Formatvorlage „Standard“ </w:t>
      </w:r>
    </w:p>
    <w:p w14:paraId="073C15F5" w14:textId="62C9A9DD" w:rsidR="007B228C" w:rsidRPr="00F76C0E" w:rsidRDefault="007B228C" w:rsidP="007B228C">
      <w:pPr>
        <w:pStyle w:val="1num"/>
      </w:pPr>
      <w:bookmarkStart w:id="10" w:name="_Toc234223868"/>
      <w:r w:rsidRPr="00F76C0E">
        <w:lastRenderedPageBreak/>
        <w:t>Ü1 num</w:t>
      </w:r>
      <w:r w:rsidR="00534DD5">
        <w:t>.</w:t>
      </w:r>
      <w:bookmarkEnd w:id="10"/>
    </w:p>
    <w:p w14:paraId="272309AF" w14:textId="6D867FE3" w:rsidR="007B228C" w:rsidRPr="00F76C0E" w:rsidRDefault="007B228C" w:rsidP="007B228C">
      <w:pPr>
        <w:pStyle w:val="2num"/>
        <w:numPr>
          <w:ilvl w:val="1"/>
          <w:numId w:val="6"/>
        </w:numPr>
      </w:pPr>
      <w:bookmarkStart w:id="11" w:name="_Toc234223869"/>
      <w:r w:rsidRPr="00F76C0E">
        <w:t>Ü2 num.</w:t>
      </w:r>
      <w:bookmarkEnd w:id="11"/>
      <w:r w:rsidRPr="00F76C0E">
        <w:t xml:space="preserve"> </w:t>
      </w:r>
    </w:p>
    <w:p w14:paraId="06374277" w14:textId="623E7440" w:rsidR="007B228C" w:rsidRPr="00F76C0E" w:rsidRDefault="007B228C" w:rsidP="007B228C">
      <w:pPr>
        <w:pStyle w:val="3num"/>
      </w:pPr>
      <w:bookmarkStart w:id="12" w:name="_Toc234223870"/>
      <w:r w:rsidRPr="00F76C0E">
        <w:t>Ü3 num.</w:t>
      </w:r>
      <w:bookmarkEnd w:id="12"/>
      <w:r w:rsidRPr="00F76C0E">
        <w:t xml:space="preserve"> </w:t>
      </w:r>
    </w:p>
    <w:p w14:paraId="10FD7213" w14:textId="0194386C" w:rsidR="007B228C" w:rsidRPr="00F76C0E" w:rsidRDefault="007B228C" w:rsidP="007B228C">
      <w:pPr>
        <w:pStyle w:val="4num"/>
      </w:pPr>
      <w:r w:rsidRPr="00F76C0E">
        <w:t xml:space="preserve">Ü4 num. </w:t>
      </w:r>
    </w:p>
    <w:p w14:paraId="660E0822" w14:textId="2E452B0D" w:rsidR="007B228C" w:rsidRPr="00F76C0E" w:rsidRDefault="007B228C" w:rsidP="007B228C">
      <w:pPr>
        <w:pStyle w:val="5num"/>
      </w:pPr>
      <w:r w:rsidRPr="00F76C0E">
        <w:t xml:space="preserve">Ü5 num. </w:t>
      </w:r>
    </w:p>
    <w:p w14:paraId="435AFA43" w14:textId="2E9164D2" w:rsidR="007B228C" w:rsidRDefault="007B228C" w:rsidP="007B228C">
      <w:r w:rsidRPr="00F76C0E">
        <w:t xml:space="preserve">Formatvorlage „Standard“ </w:t>
      </w:r>
    </w:p>
    <w:p w14:paraId="43EDE64C" w14:textId="77777777" w:rsidR="008B2D9A" w:rsidRPr="00F76C0E" w:rsidRDefault="008B2D9A" w:rsidP="000C0DF2">
      <w:pPr>
        <w:pStyle w:val="3klein"/>
      </w:pPr>
      <w:bookmarkStart w:id="13" w:name="_Toc234223871"/>
      <w:r w:rsidRPr="00F76C0E">
        <w:t>Listenformat „Aufzählungszeichen“</w:t>
      </w:r>
      <w:bookmarkEnd w:id="13"/>
    </w:p>
    <w:p w14:paraId="21075021" w14:textId="4BE694E1" w:rsidR="00B142C1" w:rsidRPr="00F76C0E" w:rsidRDefault="00E9042F" w:rsidP="00AA2879">
      <w:pPr>
        <w:pStyle w:val="Aufzhlungszeichen"/>
      </w:pPr>
      <w:r w:rsidRPr="00F76C0E">
        <w:t xml:space="preserve">Formatvorlage „Aufzählungszeichen“, Listenebene 1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  <w:r w:rsidR="00687CC8" w:rsidRPr="00F76C0E">
        <w:t xml:space="preserve"> </w:t>
      </w:r>
    </w:p>
    <w:p w14:paraId="3099C739" w14:textId="52825612" w:rsidR="00B142C1" w:rsidRPr="00F76C0E" w:rsidRDefault="00E9042F" w:rsidP="00984845">
      <w:pPr>
        <w:pStyle w:val="Aufzhlungszeichen"/>
        <w:numPr>
          <w:ilvl w:val="1"/>
          <w:numId w:val="16"/>
        </w:numPr>
      </w:pPr>
      <w:r w:rsidRPr="00F76C0E">
        <w:t xml:space="preserve">Formatvorlage „Aufzählungszeichen“, Listenebene 2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775EA65" w14:textId="013CEEAC" w:rsidR="00EE31D5" w:rsidRPr="00F76C0E" w:rsidRDefault="00E9042F" w:rsidP="00984845">
      <w:pPr>
        <w:pStyle w:val="Aufzhlungszeichen"/>
        <w:numPr>
          <w:ilvl w:val="2"/>
          <w:numId w:val="16"/>
        </w:numPr>
      </w:pPr>
      <w:r w:rsidRPr="00F76C0E">
        <w:t xml:space="preserve">Formatvorlage „Aufzählungszeichen“, Listenebene 3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>
        <w:t>.</w:t>
      </w:r>
    </w:p>
    <w:p w14:paraId="5B4F5579" w14:textId="77777777" w:rsidR="008B2D9A" w:rsidRPr="00F76C0E" w:rsidRDefault="008B2D9A" w:rsidP="000C0DF2">
      <w:pPr>
        <w:pStyle w:val="3klein"/>
      </w:pPr>
      <w:bookmarkStart w:id="14" w:name="_Toc234223872"/>
      <w:r w:rsidRPr="00F76C0E">
        <w:t>Listenformat „</w:t>
      </w:r>
      <w:proofErr w:type="spellStart"/>
      <w:r w:rsidRPr="00F76C0E">
        <w:t>Listennumer</w:t>
      </w:r>
      <w:proofErr w:type="spellEnd"/>
      <w:r w:rsidRPr="00F76C0E">
        <w:t>“</w:t>
      </w:r>
      <w:bookmarkEnd w:id="14"/>
    </w:p>
    <w:p w14:paraId="0D8EDFF2" w14:textId="4CDDD4B2" w:rsidR="00B142C1" w:rsidRPr="00F76C0E" w:rsidRDefault="005E241B" w:rsidP="0053687B">
      <w:pPr>
        <w:pStyle w:val="Listennummer"/>
      </w:pPr>
      <w:r w:rsidRPr="00F76C0E">
        <w:t xml:space="preserve">Formatvorlage „Listennummer“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3D320A5A" w14:textId="237F37FC" w:rsidR="00B142C1" w:rsidRPr="00F76C0E" w:rsidRDefault="005E241B" w:rsidP="0053687B">
      <w:pPr>
        <w:pStyle w:val="Listennummer"/>
        <w:numPr>
          <w:ilvl w:val="1"/>
          <w:numId w:val="21"/>
        </w:numPr>
      </w:pPr>
      <w:r w:rsidRPr="00F76C0E">
        <w:t>Formatvorlage „Listennummer“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D20141A" w14:textId="4EEE91D1" w:rsidR="00BA0594" w:rsidRPr="00F76C0E" w:rsidRDefault="005E241B" w:rsidP="0053687B">
      <w:pPr>
        <w:pStyle w:val="Listennummer"/>
        <w:numPr>
          <w:ilvl w:val="2"/>
          <w:numId w:val="21"/>
        </w:numPr>
      </w:pPr>
      <w:r w:rsidRPr="00F76C0E">
        <w:t xml:space="preserve">Formatvorlage „Listennummer“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7559743A" w14:textId="77777777" w:rsidR="008B2D9A" w:rsidRPr="00F76C0E" w:rsidRDefault="008B2D9A" w:rsidP="000C0DF2">
      <w:pPr>
        <w:pStyle w:val="3klein"/>
      </w:pPr>
      <w:bookmarkStart w:id="15" w:name="_Toc234223873"/>
      <w:r w:rsidRPr="00F76C0E">
        <w:t>Listenformat „Liste gemischt“</w:t>
      </w:r>
      <w:bookmarkEnd w:id="15"/>
    </w:p>
    <w:p w14:paraId="6360F8B6" w14:textId="500BFEDC" w:rsidR="00E87651" w:rsidRPr="00F76C0E" w:rsidRDefault="00E87651" w:rsidP="00B6078A">
      <w:pPr>
        <w:pStyle w:val="Listegemischt"/>
      </w:pPr>
      <w:r w:rsidRPr="00F76C0E">
        <w:t>Formatvorlage „</w:t>
      </w:r>
      <w:r w:rsidR="00F229C3" w:rsidRPr="00F76C0E">
        <w:t>Liste gemischt</w:t>
      </w:r>
      <w:r w:rsidRPr="00F76C0E">
        <w:t xml:space="preserve">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1A3241ED" w14:textId="380C20BE" w:rsidR="00E87651" w:rsidRPr="00F76C0E" w:rsidRDefault="00E87651" w:rsidP="00B6078A">
      <w:pPr>
        <w:pStyle w:val="Listegemischt"/>
        <w:numPr>
          <w:ilvl w:val="1"/>
          <w:numId w:val="22"/>
        </w:numPr>
      </w:pPr>
      <w:r w:rsidRPr="00F76C0E">
        <w:t>Formatvorlage „</w:t>
      </w:r>
      <w:r w:rsidR="00F229C3" w:rsidRPr="00F76C0E">
        <w:t>Liste gemischt</w:t>
      </w:r>
      <w:r w:rsidRPr="00F76C0E">
        <w:t>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4DF260B2" w14:textId="70339B0B" w:rsidR="00E87651" w:rsidRPr="00F76C0E" w:rsidRDefault="00E87651" w:rsidP="00B6078A">
      <w:pPr>
        <w:pStyle w:val="Listegemischt"/>
        <w:numPr>
          <w:ilvl w:val="2"/>
          <w:numId w:val="22"/>
        </w:numPr>
      </w:pPr>
      <w:r w:rsidRPr="00F76C0E">
        <w:t>Formatvorlage „Liste</w:t>
      </w:r>
      <w:r w:rsidR="00F229C3" w:rsidRPr="00F76C0E">
        <w:t xml:space="preserve"> gemischt</w:t>
      </w:r>
      <w:r w:rsidRPr="00F76C0E">
        <w:t xml:space="preserve">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>
        <w:t>.</w:t>
      </w:r>
    </w:p>
    <w:p w14:paraId="484263B7" w14:textId="77777777" w:rsidR="008B2D9A" w:rsidRPr="00F76C0E" w:rsidRDefault="008B2D9A" w:rsidP="000C0DF2">
      <w:pPr>
        <w:pStyle w:val="3klein"/>
      </w:pPr>
      <w:bookmarkStart w:id="16" w:name="_Toc234223874"/>
      <w:r w:rsidRPr="00F76C0E">
        <w:t>Listenformat „Liste jur.“</w:t>
      </w:r>
      <w:bookmarkEnd w:id="16"/>
    </w:p>
    <w:p w14:paraId="0E47109F" w14:textId="39A3FDAB" w:rsidR="00C020E5" w:rsidRPr="00F76C0E" w:rsidRDefault="00C020E5" w:rsidP="00B6078A">
      <w:pPr>
        <w:pStyle w:val="Listejur"/>
      </w:pPr>
      <w:r w:rsidRPr="00F76C0E">
        <w:t xml:space="preserve">Formatvorlage „Liste jur.“ (Listenebene 1)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57555A89" w14:textId="4FA8AE46" w:rsidR="00C020E5" w:rsidRPr="00F76C0E" w:rsidRDefault="00C020E5" w:rsidP="00B6078A">
      <w:pPr>
        <w:pStyle w:val="Listejur"/>
        <w:numPr>
          <w:ilvl w:val="1"/>
          <w:numId w:val="23"/>
        </w:numPr>
      </w:pPr>
      <w:r w:rsidRPr="00F76C0E">
        <w:lastRenderedPageBreak/>
        <w:t>Formatvorlage „Liste jur.“ (Listeneb</w:t>
      </w:r>
      <w:r w:rsidR="00687CC8">
        <w:t>ene</w:t>
      </w:r>
      <w:r w:rsidRPr="00F76C0E">
        <w:t xml:space="preserve"> 2)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007F0B25" w14:textId="47299425" w:rsidR="00C020E5" w:rsidRPr="00F76C0E" w:rsidRDefault="00C020E5" w:rsidP="00B6078A">
      <w:pPr>
        <w:pStyle w:val="Listejur"/>
        <w:numPr>
          <w:ilvl w:val="2"/>
          <w:numId w:val="23"/>
        </w:numPr>
      </w:pPr>
      <w:r w:rsidRPr="00F76C0E">
        <w:t xml:space="preserve">Formatvorlage „Liste jur.“ (Listenebene 3)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>
        <w:t>.</w:t>
      </w:r>
    </w:p>
    <w:p w14:paraId="24DB47F6" w14:textId="4767F1D6" w:rsidR="00C020E5" w:rsidRPr="00F76C0E" w:rsidRDefault="00C020E5" w:rsidP="00B6078A">
      <w:pPr>
        <w:pStyle w:val="Listejur"/>
        <w:numPr>
          <w:ilvl w:val="3"/>
          <w:numId w:val="23"/>
        </w:numPr>
      </w:pPr>
      <w:r w:rsidRPr="00F76C0E">
        <w:t xml:space="preserve">Formatvorlage „Liste jur.“ (Listenebene 4)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>
        <w:t>.</w:t>
      </w:r>
    </w:p>
    <w:p w14:paraId="0B6460B8" w14:textId="5A021480" w:rsidR="00C020E5" w:rsidRPr="00F76C0E" w:rsidRDefault="00C020E5" w:rsidP="00B6078A">
      <w:pPr>
        <w:pStyle w:val="Listejur"/>
        <w:numPr>
          <w:ilvl w:val="4"/>
          <w:numId w:val="23"/>
        </w:numPr>
      </w:pPr>
      <w:r w:rsidRPr="00F76C0E">
        <w:t xml:space="preserve">Formatvorlage „Liste jur.“ (Listenebene 5) –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>. Vestibulum ante</w:t>
      </w:r>
      <w:r w:rsidRPr="00F76C0E">
        <w:t>.</w:t>
      </w:r>
    </w:p>
    <w:p w14:paraId="1F314083" w14:textId="5935618D" w:rsidR="00B5256D" w:rsidRPr="00F76C0E" w:rsidRDefault="00B5256D" w:rsidP="00B5256D">
      <w:pPr>
        <w:pStyle w:val="Zitat"/>
      </w:pPr>
      <w:r w:rsidRPr="00F76C0E">
        <w:t xml:space="preserve">Formatvorlage „Zitat“: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342D8841" w14:textId="68E5429A" w:rsidR="009C600F" w:rsidRPr="009C600F" w:rsidRDefault="002A0846" w:rsidP="009C600F">
      <w:pPr>
        <w:pStyle w:val="Kasten"/>
      </w:pPr>
      <w:r w:rsidRPr="00F76C0E">
        <w:t xml:space="preserve">Formatvorlage „Kasten“: </w:t>
      </w:r>
      <w:r w:rsidR="00687CC8" w:rsidRPr="00F76C0E">
        <w:t xml:space="preserve">Morbi </w:t>
      </w:r>
      <w:proofErr w:type="spellStart"/>
      <w:r w:rsidR="00687CC8" w:rsidRPr="00F76C0E">
        <w:t>nisl</w:t>
      </w:r>
      <w:proofErr w:type="spellEnd"/>
      <w:r w:rsidR="00687CC8" w:rsidRPr="00F76C0E">
        <w:t xml:space="preserve"> </w:t>
      </w:r>
      <w:proofErr w:type="spellStart"/>
      <w:r w:rsidR="00687CC8" w:rsidRPr="00F76C0E">
        <w:t>eros</w:t>
      </w:r>
      <w:proofErr w:type="spellEnd"/>
      <w:r w:rsidR="00687CC8" w:rsidRPr="00F76C0E">
        <w:t xml:space="preserve">, </w:t>
      </w:r>
      <w:proofErr w:type="spellStart"/>
      <w:r w:rsidR="00687CC8" w:rsidRPr="00F76C0E">
        <w:t>dignissim</w:t>
      </w:r>
      <w:proofErr w:type="spellEnd"/>
      <w:r w:rsidR="00687CC8" w:rsidRPr="00F76C0E">
        <w:t xml:space="preserve"> </w:t>
      </w:r>
      <w:proofErr w:type="spellStart"/>
      <w:r w:rsidR="00687CC8" w:rsidRPr="00F76C0E">
        <w:t>nec</w:t>
      </w:r>
      <w:proofErr w:type="spellEnd"/>
      <w:r w:rsidR="00687CC8" w:rsidRPr="00F76C0E">
        <w:t xml:space="preserve">, </w:t>
      </w:r>
      <w:proofErr w:type="spellStart"/>
      <w:r w:rsidR="00687CC8" w:rsidRPr="00F76C0E">
        <w:t>malesuada</w:t>
      </w:r>
      <w:proofErr w:type="spellEnd"/>
      <w:r w:rsidR="00687CC8" w:rsidRPr="00F76C0E">
        <w:t xml:space="preserve"> et, </w:t>
      </w:r>
      <w:proofErr w:type="spellStart"/>
      <w:r w:rsidR="00687CC8" w:rsidRPr="00F76C0E">
        <w:t>convallis</w:t>
      </w:r>
      <w:proofErr w:type="spellEnd"/>
      <w:r w:rsidR="00687CC8" w:rsidRPr="00F76C0E">
        <w:t xml:space="preserve"> </w:t>
      </w:r>
      <w:proofErr w:type="spellStart"/>
      <w:r w:rsidR="00687CC8" w:rsidRPr="00F76C0E">
        <w:t>quis</w:t>
      </w:r>
      <w:proofErr w:type="spellEnd"/>
      <w:r w:rsidR="00687CC8" w:rsidRPr="00F76C0E">
        <w:t xml:space="preserve">, </w:t>
      </w:r>
      <w:proofErr w:type="spellStart"/>
      <w:r w:rsidR="00687CC8" w:rsidRPr="00F76C0E">
        <w:t>augue</w:t>
      </w:r>
      <w:proofErr w:type="spellEnd"/>
      <w:r w:rsidR="00687CC8" w:rsidRPr="00F76C0E">
        <w:t xml:space="preserve">. Vestibulum ante </w:t>
      </w:r>
      <w:proofErr w:type="spellStart"/>
      <w:r w:rsidR="00687CC8" w:rsidRPr="00F76C0E">
        <w:t>ipsum</w:t>
      </w:r>
      <w:proofErr w:type="spellEnd"/>
      <w:r w:rsidR="00687CC8" w:rsidRPr="00F76C0E">
        <w:t xml:space="preserve"> </w:t>
      </w:r>
      <w:proofErr w:type="spellStart"/>
      <w:r w:rsidR="00687CC8" w:rsidRPr="00F76C0E">
        <w:t>primis</w:t>
      </w:r>
      <w:proofErr w:type="spellEnd"/>
      <w:r w:rsidR="00687CC8" w:rsidRPr="00F76C0E">
        <w:t xml:space="preserve"> in </w:t>
      </w:r>
      <w:proofErr w:type="spellStart"/>
      <w:r w:rsidR="00687CC8" w:rsidRPr="00F76C0E">
        <w:t>faucibus</w:t>
      </w:r>
      <w:proofErr w:type="spellEnd"/>
      <w:r w:rsidR="00687CC8" w:rsidRPr="00F76C0E">
        <w:t xml:space="preserve"> </w:t>
      </w:r>
      <w:proofErr w:type="spellStart"/>
      <w:r w:rsidR="00687CC8" w:rsidRPr="00F76C0E">
        <w:t>orci</w:t>
      </w:r>
      <w:proofErr w:type="spellEnd"/>
      <w:r w:rsidR="00687CC8" w:rsidRPr="00F76C0E">
        <w:t xml:space="preserve"> </w:t>
      </w:r>
      <w:proofErr w:type="spellStart"/>
      <w:r w:rsidR="00687CC8" w:rsidRPr="00F76C0E">
        <w:t>luctus</w:t>
      </w:r>
      <w:proofErr w:type="spellEnd"/>
      <w:r w:rsidR="00687CC8">
        <w:t>.</w:t>
      </w:r>
    </w:p>
    <w:p w14:paraId="607D5E44" w14:textId="4FBA5682" w:rsidR="00775A38" w:rsidRDefault="00775A38" w:rsidP="00775A38">
      <w:pPr>
        <w:pStyle w:val="Tabellenberschrift"/>
      </w:pPr>
      <w:bookmarkStart w:id="17" w:name="_Toc234223110"/>
      <w:r>
        <w:t xml:space="preserve">Tabelle </w:t>
      </w:r>
      <w:fldSimple w:instr=" SEQ Tabelle \* ARABIC ">
        <w:r w:rsidR="00534DD5">
          <w:rPr>
            <w:noProof/>
          </w:rPr>
          <w:t>1</w:t>
        </w:r>
      </w:fldSimple>
      <w:r>
        <w:t>: Standard-Tabelle mit Tabellenformatoptionen „Kopfzeile“, „Erste Spalte“ und „Gebänderte Zeilen“ (Standard nach dem Einfügen)</w:t>
      </w:r>
      <w:bookmarkEnd w:id="17"/>
    </w:p>
    <w:tbl>
      <w:tblPr>
        <w:tblStyle w:val="Standard-Tabelle"/>
        <w:tblW w:w="9072" w:type="dxa"/>
        <w:tblLayout w:type="fixed"/>
        <w:tblLook w:val="04A0" w:firstRow="1" w:lastRow="0" w:firstColumn="1" w:lastColumn="0" w:noHBand="0" w:noVBand="1"/>
      </w:tblPr>
      <w:tblGrid>
        <w:gridCol w:w="1814"/>
        <w:gridCol w:w="1814"/>
        <w:gridCol w:w="1815"/>
        <w:gridCol w:w="1814"/>
        <w:gridCol w:w="1815"/>
      </w:tblGrid>
      <w:tr w:rsidR="00775A38" w:rsidRPr="00F76C0E" w14:paraId="720B7223" w14:textId="77777777" w:rsidTr="00775A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015C7D6F" w14:textId="77777777" w:rsidR="00775A38" w:rsidRPr="00F76C0E" w:rsidRDefault="00775A38" w:rsidP="00577A0D">
            <w:r w:rsidRPr="00F76C0E">
              <w:t>Überschrift</w:t>
            </w:r>
          </w:p>
        </w:tc>
        <w:tc>
          <w:tcPr>
            <w:tcW w:w="1814" w:type="dxa"/>
          </w:tcPr>
          <w:p w14:paraId="5444B32F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5" w:type="dxa"/>
          </w:tcPr>
          <w:p w14:paraId="6A9B0430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4" w:type="dxa"/>
          </w:tcPr>
          <w:p w14:paraId="57FCA33E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  <w:tc>
          <w:tcPr>
            <w:tcW w:w="1815" w:type="dxa"/>
          </w:tcPr>
          <w:p w14:paraId="120F5A64" w14:textId="77777777" w:rsidR="00775A38" w:rsidRPr="00F76C0E" w:rsidRDefault="00775A38" w:rsidP="00577A0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Überschrift</w:t>
            </w:r>
          </w:p>
        </w:tc>
      </w:tr>
      <w:tr w:rsidR="00775A38" w:rsidRPr="00F76C0E" w14:paraId="56189709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3C269151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2EA199C8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089560D5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65B07051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3CD1C252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75D02F5F" w14:textId="77777777" w:rsidTr="00775A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0867068B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7372C6E7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154585E7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272EBDAB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472F1F4A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3F97DC5B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4EB65961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448FC078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59D79A74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3F4D2C55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0EAA8AB4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25A7B7BB" w14:textId="77777777" w:rsidTr="00775A3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3FED550B" w14:textId="77777777" w:rsidR="00775A38" w:rsidRPr="00F76C0E" w:rsidRDefault="00775A38" w:rsidP="00577A0D">
            <w:r w:rsidRPr="00F76C0E">
              <w:t>Erste Spalte</w:t>
            </w:r>
          </w:p>
        </w:tc>
        <w:tc>
          <w:tcPr>
            <w:tcW w:w="1814" w:type="dxa"/>
          </w:tcPr>
          <w:p w14:paraId="0EE45380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68641A6F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4" w:type="dxa"/>
          </w:tcPr>
          <w:p w14:paraId="6356F25B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Normale Zelle</w:t>
            </w:r>
          </w:p>
        </w:tc>
        <w:tc>
          <w:tcPr>
            <w:tcW w:w="1815" w:type="dxa"/>
          </w:tcPr>
          <w:p w14:paraId="199C8BB1" w14:textId="77777777" w:rsidR="00775A38" w:rsidRPr="00F76C0E" w:rsidRDefault="00775A38" w:rsidP="00577A0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>Letzte Spalte</w:t>
            </w:r>
          </w:p>
        </w:tc>
      </w:tr>
      <w:tr w:rsidR="00775A38" w:rsidRPr="00F76C0E" w14:paraId="57038BED" w14:textId="77777777" w:rsidTr="00775A3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14" w:type="dxa"/>
          </w:tcPr>
          <w:p w14:paraId="1CE3EFC2" w14:textId="77777777" w:rsidR="00775A38" w:rsidRPr="00F76C0E" w:rsidRDefault="00775A38" w:rsidP="00577A0D">
            <w:r w:rsidRPr="00F76C0E">
              <w:t>Ergebniszeile</w:t>
            </w:r>
          </w:p>
        </w:tc>
        <w:tc>
          <w:tcPr>
            <w:tcW w:w="1814" w:type="dxa"/>
          </w:tcPr>
          <w:p w14:paraId="6F71A0BE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5" w:type="dxa"/>
          </w:tcPr>
          <w:p w14:paraId="75308CDC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4" w:type="dxa"/>
          </w:tcPr>
          <w:p w14:paraId="6298CD3B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  <w:tc>
          <w:tcPr>
            <w:tcW w:w="1815" w:type="dxa"/>
          </w:tcPr>
          <w:p w14:paraId="1B062D46" w14:textId="77777777" w:rsidR="00775A38" w:rsidRPr="00F76C0E" w:rsidRDefault="00775A38" w:rsidP="00577A0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Ergebniszeile</w:t>
            </w:r>
          </w:p>
        </w:tc>
      </w:tr>
    </w:tbl>
    <w:p w14:paraId="67FEDFC5" w14:textId="77777777" w:rsidR="00775A38" w:rsidRDefault="00775A38" w:rsidP="00534DD5"/>
    <w:p w14:paraId="152834A9" w14:textId="1F846702" w:rsidR="00FB6F12" w:rsidRDefault="00FB6F12" w:rsidP="00FB6F12">
      <w:pPr>
        <w:pStyle w:val="Tabellenberschrift"/>
      </w:pPr>
      <w:bookmarkStart w:id="18" w:name="_Toc234223111"/>
      <w:r>
        <w:t xml:space="preserve">Tabelle </w:t>
      </w:r>
      <w:fldSimple w:instr=" SEQ Tabelle \* ARABIC ">
        <w:r w:rsidR="00534DD5">
          <w:rPr>
            <w:noProof/>
          </w:rPr>
          <w:t>2</w:t>
        </w:r>
      </w:fldSimple>
      <w:r>
        <w:t xml:space="preserve">: Tabellenformat "Text-Tabelle" mit </w:t>
      </w:r>
      <w:r w:rsidR="00CA67F8">
        <w:t>Standard-</w:t>
      </w:r>
      <w:r>
        <w:t>Tabellenformatoptionen</w:t>
      </w:r>
      <w:bookmarkEnd w:id="18"/>
    </w:p>
    <w:tbl>
      <w:tblPr>
        <w:tblStyle w:val="Text-Tabelle"/>
        <w:tblW w:w="0" w:type="auto"/>
        <w:tblLook w:val="04A0" w:firstRow="1" w:lastRow="0" w:firstColumn="1" w:lastColumn="0" w:noHBand="0" w:noVBand="1"/>
      </w:tblPr>
      <w:tblGrid>
        <w:gridCol w:w="1701"/>
        <w:gridCol w:w="5387"/>
        <w:gridCol w:w="1972"/>
      </w:tblGrid>
      <w:tr w:rsidR="00FB6F12" w14:paraId="236652DD" w14:textId="77777777" w:rsidTr="00CA67F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602099D8" w14:textId="36D57428" w:rsidR="00FB6F12" w:rsidRDefault="00FB6F12" w:rsidP="00FB6F12">
            <w:r>
              <w:t>Überschrift</w:t>
            </w:r>
          </w:p>
        </w:tc>
        <w:tc>
          <w:tcPr>
            <w:tcW w:w="5387" w:type="dxa"/>
          </w:tcPr>
          <w:p w14:paraId="5DBAD9AB" w14:textId="67263BD5" w:rsidR="00FB6F12" w:rsidRDefault="00FB6F12" w:rsidP="00FB6F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Überschrift </w:t>
            </w:r>
          </w:p>
        </w:tc>
        <w:tc>
          <w:tcPr>
            <w:tcW w:w="1972" w:type="dxa"/>
          </w:tcPr>
          <w:p w14:paraId="643D6C08" w14:textId="7CB9F0FE" w:rsidR="00FB6F12" w:rsidRDefault="00FB6F12" w:rsidP="00FB6F1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Überschrift</w:t>
            </w:r>
          </w:p>
        </w:tc>
      </w:tr>
      <w:tr w:rsidR="00FB6F12" w14:paraId="0C4C1E73" w14:textId="77777777" w:rsidTr="00CA67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2785A79A" w14:textId="48C27599" w:rsidR="00FB6F12" w:rsidRDefault="00F22892" w:rsidP="00FB6F12">
            <w:r>
              <w:t>Erste Spalte</w:t>
            </w:r>
          </w:p>
        </w:tc>
        <w:tc>
          <w:tcPr>
            <w:tcW w:w="5387" w:type="dxa"/>
          </w:tcPr>
          <w:p w14:paraId="7BB19C15" w14:textId="11D6C420" w:rsidR="00FB6F12" w:rsidRDefault="00FB6F12" w:rsidP="00FB6F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„Standard“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malesuada</w:t>
            </w:r>
            <w:proofErr w:type="spellEnd"/>
            <w:r w:rsidRPr="00F76C0E">
              <w:t xml:space="preserve"> et, </w:t>
            </w:r>
            <w:proofErr w:type="spellStart"/>
            <w:r w:rsidRPr="00F76C0E">
              <w:t>convallis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quis</w:t>
            </w:r>
            <w:proofErr w:type="spellEnd"/>
            <w:r w:rsidRPr="00F76C0E">
              <w:t xml:space="preserve">, </w:t>
            </w:r>
            <w:proofErr w:type="spellStart"/>
            <w:proofErr w:type="gramStart"/>
            <w:r w:rsidRPr="00F76C0E">
              <w:t>augue</w:t>
            </w:r>
            <w:proofErr w:type="spellEnd"/>
            <w:r w:rsidRPr="00F76C0E">
              <w:t>..</w:t>
            </w:r>
            <w:proofErr w:type="gramEnd"/>
          </w:p>
          <w:p w14:paraId="047BA11D" w14:textId="7265634F" w:rsidR="00FB6F12" w:rsidRPr="00F76C0E" w:rsidRDefault="00FB6F12" w:rsidP="00FB6F1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„Aufzählungszeichen“, </w:t>
            </w:r>
            <w:proofErr w:type="spellStart"/>
            <w:r w:rsidRPr="00F76C0E">
              <w:t>Listeneb</w:t>
            </w:r>
            <w:proofErr w:type="spellEnd"/>
            <w:r w:rsidR="00AC15EE">
              <w:t>.</w:t>
            </w:r>
            <w:r w:rsidRPr="00F76C0E">
              <w:t xml:space="preserve"> </w:t>
            </w:r>
            <w:r w:rsidR="00B8183D">
              <w:t>1</w:t>
            </w:r>
          </w:p>
          <w:p w14:paraId="15E0911B" w14:textId="4B5E12FE" w:rsidR="00FB6F12" w:rsidRPr="00F76C0E" w:rsidRDefault="00FB6F12" w:rsidP="00984845">
            <w:pPr>
              <w:pStyle w:val="Aufzhlungszeichen"/>
              <w:numPr>
                <w:ilvl w:val="1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>Formatvorlage „Aufzählungszeichen“, Listenebene 2</w:t>
            </w:r>
            <w:r>
              <w:t>.</w:t>
            </w:r>
          </w:p>
          <w:p w14:paraId="4D7B8514" w14:textId="730B7E60" w:rsidR="00FB6F12" w:rsidRDefault="00FB6F12" w:rsidP="00984845">
            <w:pPr>
              <w:pStyle w:val="Aufzhlungszeichen"/>
              <w:numPr>
                <w:ilvl w:val="2"/>
                <w:numId w:val="1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76C0E">
              <w:t xml:space="preserve">Formatvorlage „Aufzählungszeichen“, Listenebene 3 </w:t>
            </w:r>
          </w:p>
        </w:tc>
        <w:tc>
          <w:tcPr>
            <w:tcW w:w="1972" w:type="dxa"/>
          </w:tcPr>
          <w:p w14:paraId="16AD2AB5" w14:textId="1B02FD15" w:rsidR="00FB6F12" w:rsidRDefault="00F22892" w:rsidP="00FB6F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Letzte Spalte</w:t>
            </w:r>
          </w:p>
        </w:tc>
      </w:tr>
      <w:tr w:rsidR="00F22892" w14:paraId="4323DB41" w14:textId="77777777" w:rsidTr="00CA67F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5F38DA32" w14:textId="47AB8CE1" w:rsidR="00F22892" w:rsidRDefault="00F22892" w:rsidP="00F22892">
            <w:r>
              <w:t>Erste Spalte</w:t>
            </w:r>
          </w:p>
        </w:tc>
        <w:tc>
          <w:tcPr>
            <w:tcW w:w="5387" w:type="dxa"/>
          </w:tcPr>
          <w:p w14:paraId="5EDADA55" w14:textId="54DDCBBD" w:rsidR="00F22892" w:rsidRPr="00F76C0E" w:rsidRDefault="00F22892" w:rsidP="00F22892">
            <w:pPr>
              <w:pStyle w:val="Listennummer"/>
              <w:numPr>
                <w:ilvl w:val="0"/>
                <w:numId w:val="26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 xml:space="preserve">Formatvorlage „Listennummer“ (Listenebene 1) </w:t>
            </w:r>
          </w:p>
          <w:p w14:paraId="0CF6C92C" w14:textId="3A69AD12" w:rsidR="00F22892" w:rsidRPr="00F76C0E" w:rsidRDefault="00F22892" w:rsidP="00F22892">
            <w:pPr>
              <w:pStyle w:val="Listennummer"/>
              <w:numPr>
                <w:ilvl w:val="1"/>
                <w:numId w:val="2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lastRenderedPageBreak/>
              <w:t>Formatvorlage „Listennummer“ (Listeneb</w:t>
            </w:r>
            <w:r>
              <w:t>ene</w:t>
            </w:r>
            <w:r w:rsidRPr="00F76C0E">
              <w:t xml:space="preserve"> 2)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. </w:t>
            </w:r>
          </w:p>
          <w:p w14:paraId="2317A7C0" w14:textId="5FF3E439" w:rsidR="00F22892" w:rsidRDefault="00F22892" w:rsidP="00F22892">
            <w:pPr>
              <w:pStyle w:val="Listennummer"/>
              <w:numPr>
                <w:ilvl w:val="2"/>
                <w:numId w:val="21"/>
              </w:num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F76C0E">
              <w:t xml:space="preserve">Formatvorlage „Listennummer“ (Listenebene 3) – Morbi </w:t>
            </w:r>
            <w:proofErr w:type="spellStart"/>
            <w:r w:rsidRPr="00F76C0E">
              <w:t>nisl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eros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>
              <w:t xml:space="preserve"> </w:t>
            </w:r>
          </w:p>
        </w:tc>
        <w:tc>
          <w:tcPr>
            <w:tcW w:w="1972" w:type="dxa"/>
          </w:tcPr>
          <w:p w14:paraId="5D8B46B1" w14:textId="63F61320" w:rsidR="00F22892" w:rsidRDefault="00F22892" w:rsidP="00F2289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  <w:r w:rsidRPr="00755948">
              <w:lastRenderedPageBreak/>
              <w:t>Letzte Spalte</w:t>
            </w:r>
          </w:p>
        </w:tc>
      </w:tr>
      <w:tr w:rsidR="00F22892" w14:paraId="05280285" w14:textId="77777777" w:rsidTr="00CA67F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7C3201E4" w14:textId="43E5C0D8" w:rsidR="00F22892" w:rsidRDefault="00F22892" w:rsidP="00F22892">
            <w:r>
              <w:t>Erste Spalte</w:t>
            </w:r>
          </w:p>
        </w:tc>
        <w:tc>
          <w:tcPr>
            <w:tcW w:w="5387" w:type="dxa"/>
          </w:tcPr>
          <w:p w14:paraId="5B32F334" w14:textId="714CDEA4" w:rsidR="00F22892" w:rsidRPr="00F22892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nec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malesuada</w:t>
            </w:r>
            <w:proofErr w:type="spellEnd"/>
            <w:r w:rsidRPr="00F22892">
              <w:t xml:space="preserve"> et. </w:t>
            </w:r>
          </w:p>
          <w:p w14:paraId="4CA90235" w14:textId="3F89708B" w:rsidR="00F22892" w:rsidRPr="00F22892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nec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malesuada</w:t>
            </w:r>
            <w:proofErr w:type="spellEnd"/>
            <w:r w:rsidRPr="00F22892">
              <w:t xml:space="preserve"> et.</w:t>
            </w:r>
            <w:r>
              <w:t xml:space="preserve"> </w:t>
            </w:r>
          </w:p>
          <w:p w14:paraId="257F7274" w14:textId="16AF58F1" w:rsidR="00F22892" w:rsidRPr="00F76C0E" w:rsidRDefault="00F22892" w:rsidP="00F22892">
            <w:pPr>
              <w:pStyle w:val="Aufzhlungszeichen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F22892">
              <w:t xml:space="preserve">Morbi </w:t>
            </w:r>
            <w:proofErr w:type="spellStart"/>
            <w:r w:rsidRPr="00F22892">
              <w:t>nisl</w:t>
            </w:r>
            <w:proofErr w:type="spellEnd"/>
            <w:r w:rsidRPr="00F22892">
              <w:t xml:space="preserve"> </w:t>
            </w:r>
            <w:proofErr w:type="spellStart"/>
            <w:r w:rsidRPr="00F22892">
              <w:t>eros</w:t>
            </w:r>
            <w:proofErr w:type="spellEnd"/>
            <w:r w:rsidRPr="00F22892">
              <w:t xml:space="preserve">, </w:t>
            </w:r>
            <w:proofErr w:type="spellStart"/>
            <w:r w:rsidRPr="00F22892">
              <w:t>dignissim</w:t>
            </w:r>
            <w:proofErr w:type="spellEnd"/>
            <w:r w:rsidRPr="00F76C0E">
              <w:t xml:space="preserve"> </w:t>
            </w:r>
            <w:proofErr w:type="spellStart"/>
            <w:r w:rsidRPr="00F76C0E">
              <w:t>nec</w:t>
            </w:r>
            <w:proofErr w:type="spellEnd"/>
            <w:r w:rsidRPr="00F76C0E">
              <w:t xml:space="preserve">, </w:t>
            </w:r>
            <w:proofErr w:type="spellStart"/>
            <w:r w:rsidRPr="00F76C0E">
              <w:t>malesuada</w:t>
            </w:r>
            <w:proofErr w:type="spellEnd"/>
            <w:r w:rsidRPr="00F76C0E">
              <w:t xml:space="preserve"> et</w:t>
            </w:r>
            <w:r>
              <w:t xml:space="preserve">. </w:t>
            </w:r>
          </w:p>
        </w:tc>
        <w:tc>
          <w:tcPr>
            <w:tcW w:w="1972" w:type="dxa"/>
          </w:tcPr>
          <w:p w14:paraId="255691E7" w14:textId="72488C33" w:rsidR="00F22892" w:rsidRDefault="00F22892" w:rsidP="00F228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55948">
              <w:t>Letzte Spalte</w:t>
            </w:r>
          </w:p>
        </w:tc>
      </w:tr>
    </w:tbl>
    <w:p w14:paraId="2C2E81A2" w14:textId="77777777" w:rsidR="00CA67F8" w:rsidRDefault="00CA67F8" w:rsidP="00DE26FB">
      <w:pPr>
        <w:pStyle w:val="KeinLeerraum"/>
      </w:pPr>
    </w:p>
    <w:p w14:paraId="44FC6F1B" w14:textId="77777777" w:rsidR="00D41BB2" w:rsidRPr="00F76C0E" w:rsidRDefault="00D41BB2" w:rsidP="008C21FE">
      <w:pPr>
        <w:pStyle w:val="berschrift1"/>
      </w:pPr>
      <w:bookmarkStart w:id="19" w:name="_Toc234223875"/>
      <w:r w:rsidRPr="00F76C0E">
        <w:lastRenderedPageBreak/>
        <w:t>Designfarben-Palette</w:t>
      </w:r>
      <w:bookmarkEnd w:id="19"/>
    </w:p>
    <w:p w14:paraId="233F45C3" w14:textId="7F54605C" w:rsidR="00D41BB2" w:rsidRPr="00F76C0E" w:rsidRDefault="00210F9B" w:rsidP="00D41BB2">
      <w:pPr>
        <w:pStyle w:val="Abbildung"/>
      </w:pPr>
      <w:r>
        <w:rPr>
          <w:noProof/>
        </w:rPr>
        <mc:AlternateContent>
          <mc:Choice Requires="wpg">
            <w:drawing>
              <wp:inline distT="0" distB="0" distL="0" distR="0" wp14:anchorId="630199AA" wp14:editId="19CD1B62">
                <wp:extent cx="1752600" cy="2506980"/>
                <wp:effectExtent l="19050" t="0" r="19050" b="7620"/>
                <wp:docPr id="1238480471" name="Gruppieren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2600" cy="2506980"/>
                          <a:chOff x="0" y="0"/>
                          <a:chExt cx="1752600" cy="2506980"/>
                        </a:xfrm>
                      </wpg:grpSpPr>
                      <pic:pic xmlns:pic="http://schemas.openxmlformats.org/drawingml/2006/picture">
                        <pic:nvPicPr>
                          <pic:cNvPr id="1691053374" name="Grafik 1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52600" cy="2506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5214778" name="Rechteck 2"/>
                        <wps:cNvSpPr/>
                        <wps:spPr>
                          <a:xfrm>
                            <a:off x="676275" y="619125"/>
                            <a:ext cx="1076325" cy="23812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538266" name="Gerader Verbinder 4"/>
                        <wps:cNvCnPr/>
                        <wps:spPr>
                          <a:xfrm>
                            <a:off x="0" y="1866900"/>
                            <a:ext cx="1704975" cy="19050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57109533" name="Gerader Verbinder 4"/>
                        <wps:cNvCnPr/>
                        <wps:spPr>
                          <a:xfrm flipV="1">
                            <a:off x="47625" y="1866900"/>
                            <a:ext cx="1657350" cy="19050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rgbClr val="EE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FB9BE4" id="Gruppieren 5" o:spid="_x0000_s1026" style="width:138pt;height:197.4pt;mso-position-horizontal-relative:char;mso-position-vertical-relative:line" coordsize="17526,25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fik 1" o:spid="_x0000_s1027" type="#_x0000_t75" style="position:absolute;width:17526;height:25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">
                  <v:imagedata r:id="rId12" o:title=""/>
                </v:shape>
                <v:rect id="Rechteck 2" o:spid="_x0000_s1028" style="position:absolute;left:6762;top:6191;width:10764;height:2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" filled="f" strokecolor="#e00" strokeweight="2.25pt"/>
                <v:line id="Gerader Verbinder 4" o:spid="_x0000_s1029" style="position:absolute;visibility:visible;mso-wrap-style:square" from="0,18669" to="17049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" strokecolor="#e00" strokeweight="2.25pt">
                  <v:stroke joinstyle="miter"/>
                </v:line>
                <v:line id="Gerader Verbinder 4" o:spid="_x0000_s1030" style="position:absolute;flip:y;visibility:visible;mso-wrap-style:square" from="476,18669" to="17049,205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" strokecolor="#e00" strokeweight="2.25pt">
                  <v:stroke joinstyle="miter"/>
                </v:line>
                <w10:anchorlock/>
              </v:group>
            </w:pict>
          </mc:Fallback>
        </mc:AlternateContent>
      </w:r>
    </w:p>
    <w:p w14:paraId="4D641358" w14:textId="1C73AC65" w:rsidR="00D41BB2" w:rsidRPr="00F76C0E" w:rsidRDefault="00D41BB2" w:rsidP="00D41BB2">
      <w:pPr>
        <w:pStyle w:val="Beschriftung"/>
      </w:pPr>
      <w:bookmarkStart w:id="20" w:name="_Toc234223107"/>
      <w:r w:rsidRPr="00F76C0E">
        <w:t xml:space="preserve">Abbildung </w:t>
      </w:r>
      <w:fldSimple w:instr=" SEQ Abbildung \* ARABIC ">
        <w:r w:rsidR="00534DD5">
          <w:rPr>
            <w:noProof/>
          </w:rPr>
          <w:t>2</w:t>
        </w:r>
      </w:fldSimple>
      <w:r w:rsidRPr="00F76C0E">
        <w:t>: Designfarben-Palette der Vorlage</w:t>
      </w:r>
      <w:bookmarkEnd w:id="20"/>
    </w:p>
    <w:p w14:paraId="1346F814" w14:textId="2D0653D7" w:rsidR="00586530" w:rsidRPr="00F76C0E" w:rsidRDefault="00586530" w:rsidP="00586530">
      <w:r w:rsidRPr="00F76C0E">
        <w:t>Die sechs Designfarben rechts werden als „Akzentfarben“ bezeichnet und automatisch z.B. vom Diagramm-Assistenten von links nach rechts benutzt (also Grün, Ocker, Rotbraun etc.).</w:t>
      </w:r>
      <w:r w:rsidR="00210F9B">
        <w:t xml:space="preserve"> Sie entsprechen in den RGB-Werten und der Anordnung den Farben im </w:t>
      </w:r>
      <w:proofErr w:type="spellStart"/>
      <w:r w:rsidR="00210F9B">
        <w:t>Hexaflow</w:t>
      </w:r>
      <w:proofErr w:type="spellEnd"/>
      <w:r w:rsidR="00210F9B">
        <w:t>.</w:t>
      </w:r>
    </w:p>
    <w:p w14:paraId="24A7DA54" w14:textId="35EE94BC" w:rsidR="00586530" w:rsidRPr="00F76C0E" w:rsidRDefault="00586530" w:rsidP="00586530">
      <w:r w:rsidRPr="00F76C0E">
        <w:t>Die Aufhellungen und Abdunkelungen darunter sind automatisch generiert und können nicht verändert (oder entfernt) werden.</w:t>
      </w:r>
    </w:p>
    <w:p w14:paraId="566F91CB" w14:textId="4FCA7541" w:rsidR="00586530" w:rsidRPr="00F76C0E" w:rsidRDefault="00586530" w:rsidP="00586530">
      <w:r w:rsidRPr="00F76C0E">
        <w:t>Die „Standardfarben“ sind ebenfalls fix</w:t>
      </w:r>
      <w:r w:rsidR="00210F9B">
        <w:t xml:space="preserve"> und sollten nicht genutzt werden (außer Rot für wichtige grafische Markierungen, die sich von den TXL-Farben unterscheiden müssen).</w:t>
      </w:r>
    </w:p>
    <w:p w14:paraId="11390B51" w14:textId="77777777" w:rsidR="008C21FE" w:rsidRPr="00F76C0E" w:rsidRDefault="008C21FE" w:rsidP="008C21FE">
      <w:pPr>
        <w:pStyle w:val="berschrift1"/>
      </w:pPr>
      <w:bookmarkStart w:id="21" w:name="_Toc234223876"/>
      <w:r w:rsidRPr="00F76C0E">
        <w:lastRenderedPageBreak/>
        <w:t>Diagramme</w:t>
      </w:r>
      <w:bookmarkEnd w:id="21"/>
      <w:r w:rsidRPr="00F76C0E">
        <w:t xml:space="preserve"> </w:t>
      </w:r>
    </w:p>
    <w:p w14:paraId="5473CB7C" w14:textId="77777777" w:rsidR="008C21FE" w:rsidRPr="00F76C0E" w:rsidRDefault="008C21FE" w:rsidP="008C21FE">
      <w:r w:rsidRPr="00F76C0E">
        <w:t>Diagramme, die mit dem Diagramm-Assistenten erstellt werden, sehen so aus</w:t>
      </w:r>
      <w:r w:rsidR="007737AA" w:rsidRPr="00F76C0E">
        <w:t xml:space="preserve"> (wie Bilder in einem Absatz mit Formatvorlage „Abbildung“)</w:t>
      </w:r>
      <w:r w:rsidRPr="00F76C0E">
        <w:t>:</w:t>
      </w:r>
    </w:p>
    <w:p w14:paraId="79524290" w14:textId="77777777" w:rsidR="00C113B3" w:rsidRPr="00F76C0E" w:rsidRDefault="00C113B3" w:rsidP="00C113B3">
      <w:pPr>
        <w:pStyle w:val="Abbildung"/>
      </w:pPr>
      <w:r w:rsidRPr="00F76C0E">
        <w:rPr>
          <w:noProof/>
        </w:rPr>
        <w:drawing>
          <wp:inline distT="0" distB="0" distL="0" distR="0" wp14:anchorId="76C3D7D2" wp14:editId="423AAA9C">
            <wp:extent cx="5486400" cy="3200400"/>
            <wp:effectExtent l="0" t="0" r="0" b="0"/>
            <wp:docPr id="324852541" name="Diagramm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63D08B71" w14:textId="74632723" w:rsidR="008C21FE" w:rsidRPr="00F76C0E" w:rsidRDefault="00C113B3" w:rsidP="00C113B3">
      <w:pPr>
        <w:pStyle w:val="Beschriftung"/>
      </w:pPr>
      <w:bookmarkStart w:id="22" w:name="_Toc234223108"/>
      <w:r w:rsidRPr="00F76C0E">
        <w:t xml:space="preserve">Abbildung </w:t>
      </w:r>
      <w:fldSimple w:instr=" SEQ Abbildung \* ARABIC ">
        <w:r w:rsidR="00534DD5">
          <w:rPr>
            <w:noProof/>
          </w:rPr>
          <w:t>3</w:t>
        </w:r>
      </w:fldSimple>
      <w:r w:rsidRPr="00F76C0E">
        <w:t>: Ringdiagramm</w:t>
      </w:r>
      <w:bookmarkEnd w:id="22"/>
    </w:p>
    <w:p w14:paraId="52825514" w14:textId="77777777" w:rsidR="00C113B3" w:rsidRPr="00F76C0E" w:rsidRDefault="00C113B3" w:rsidP="00C113B3">
      <w:pPr>
        <w:pStyle w:val="Abbildung"/>
      </w:pPr>
      <w:r w:rsidRPr="00F76C0E">
        <w:rPr>
          <w:noProof/>
        </w:rPr>
        <w:drawing>
          <wp:inline distT="0" distB="0" distL="0" distR="0" wp14:anchorId="3FD62C6A" wp14:editId="7D14E19A">
            <wp:extent cx="5486400" cy="3200400"/>
            <wp:effectExtent l="0" t="0" r="0" b="0"/>
            <wp:docPr id="1294537134" name="Diagramm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14:paraId="34B71FA6" w14:textId="4CC14897" w:rsidR="008C21FE" w:rsidRPr="00F76C0E" w:rsidRDefault="00C113B3" w:rsidP="002B54D3">
      <w:pPr>
        <w:pStyle w:val="Beschriftung"/>
      </w:pPr>
      <w:bookmarkStart w:id="23" w:name="_Toc234223109"/>
      <w:r w:rsidRPr="00F76C0E">
        <w:t xml:space="preserve">Abbildung </w:t>
      </w:r>
      <w:fldSimple w:instr=" SEQ Abbildung \* ARABIC ">
        <w:r w:rsidR="00534DD5">
          <w:rPr>
            <w:noProof/>
          </w:rPr>
          <w:t>4</w:t>
        </w:r>
      </w:fldSimple>
      <w:r w:rsidRPr="00F76C0E">
        <w:t>: Liniendiagramm</w:t>
      </w:r>
      <w:bookmarkEnd w:id="23"/>
    </w:p>
    <w:sectPr w:rsidR="008C21FE" w:rsidRPr="00F76C0E" w:rsidSect="00467D23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418" w:right="1418" w:bottom="1418" w:left="1418" w:header="56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832AB" w14:textId="77777777" w:rsidR="00D846E8" w:rsidRPr="00F76C0E" w:rsidRDefault="00D846E8" w:rsidP="00591899">
      <w:pPr>
        <w:pStyle w:val="zzEndnoteSeparator"/>
      </w:pPr>
      <w:r w:rsidRPr="00F76C0E">
        <w:separator/>
      </w:r>
    </w:p>
  </w:endnote>
  <w:endnote w:type="continuationSeparator" w:id="0">
    <w:p w14:paraId="147E18AF" w14:textId="77777777" w:rsidR="00D846E8" w:rsidRPr="00F76C0E" w:rsidRDefault="00D846E8" w:rsidP="00591899">
      <w:pPr>
        <w:pStyle w:val="zzEndnoteContinuationSeparator"/>
      </w:pPr>
      <w:r w:rsidRPr="00F76C0E">
        <w:continuationSeparator/>
      </w:r>
    </w:p>
  </w:endnote>
  <w:endnote w:type="continuationNotice" w:id="1">
    <w:p w14:paraId="576CE622" w14:textId="77777777" w:rsidR="00D846E8" w:rsidRPr="00F76C0E" w:rsidRDefault="00D846E8" w:rsidP="00591899">
      <w:pPr>
        <w:pStyle w:val="zzEndnoteContinuationNote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BFB26C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512A04" w:rsidRPr="00F76C0E" w14:paraId="2DA3004D" w14:textId="77777777" w:rsidTr="00943BC4">
      <w:tc>
        <w:tcPr>
          <w:tcW w:w="4167" w:type="pct"/>
          <w:vAlign w:val="bottom"/>
        </w:tcPr>
        <w:p w14:paraId="3A2CA643" w14:textId="77777777" w:rsidR="00512A04" w:rsidRPr="00F76C0E" w:rsidRDefault="00512A04" w:rsidP="00943BC4">
          <w:pPr>
            <w:pStyle w:val="Fuzeile"/>
          </w:pPr>
        </w:p>
        <w:p w14:paraId="5DF327B0" w14:textId="77777777" w:rsidR="00943BC4" w:rsidRPr="00F76C0E" w:rsidRDefault="00D846E8" w:rsidP="00943BC4">
          <w:pPr>
            <w:pStyle w:val="Fuzeile"/>
          </w:pPr>
          <w:sdt>
            <w:sdtPr>
              <w:alias w:val="Titel"/>
              <w:tag w:val=""/>
              <w:id w:val="-192161122"/>
              <w:placeholder>
                <w:docPart w:val="34841CB6DEFE4499AE1FF0A5D6B466E0"/>
              </w:placeholder>
              <w:showingPlcHdr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EndPr/>
            <w:sdtContent>
              <w:r w:rsidR="00943BC4" w:rsidRPr="00F76C0E">
                <w:rPr>
                  <w:rStyle w:val="Platzhaltertext"/>
                </w:rPr>
                <w:t>[Titel (Dokumenteigenschaft)]</w:t>
              </w:r>
            </w:sdtContent>
          </w:sdt>
          <w:r w:rsidR="00943BC4" w:rsidRPr="00F76C0E">
            <w:t xml:space="preserve"> </w:t>
          </w:r>
        </w:p>
      </w:tc>
      <w:tc>
        <w:tcPr>
          <w:tcW w:w="833" w:type="pct"/>
          <w:vAlign w:val="bottom"/>
        </w:tcPr>
        <w:p w14:paraId="5446727D" w14:textId="77777777" w:rsidR="00512A04" w:rsidRPr="00F76C0E" w:rsidRDefault="00512A0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1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614F4A1C" w14:textId="77777777" w:rsidR="00512A04" w:rsidRPr="00F76C0E" w:rsidRDefault="00512A04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CEBF3" w14:textId="77777777" w:rsidR="00943BC4" w:rsidRPr="00F76C0E" w:rsidRDefault="00943BC4" w:rsidP="00943BC4">
    <w:pPr>
      <w:pStyle w:val="Fuzeile"/>
    </w:pPr>
  </w:p>
  <w:tbl>
    <w:tblPr>
      <w:tblStyle w:val="Layout-Tabelle"/>
      <w:tblW w:w="5000" w:type="pct"/>
      <w:tblLayout w:type="fixed"/>
      <w:tblLook w:val="04A0" w:firstRow="1" w:lastRow="0" w:firstColumn="1" w:lastColumn="0" w:noHBand="0" w:noVBand="1"/>
    </w:tblPr>
    <w:tblGrid>
      <w:gridCol w:w="7559"/>
      <w:gridCol w:w="1511"/>
    </w:tblGrid>
    <w:tr w:rsidR="00943BC4" w:rsidRPr="00F76C0E" w14:paraId="5C082595" w14:textId="77777777" w:rsidTr="005247EC">
      <w:tc>
        <w:tcPr>
          <w:tcW w:w="4167" w:type="pct"/>
          <w:vAlign w:val="bottom"/>
        </w:tcPr>
        <w:p w14:paraId="678477A8" w14:textId="77777777" w:rsidR="00943BC4" w:rsidRPr="00F76C0E" w:rsidRDefault="00943BC4" w:rsidP="00943BC4">
          <w:pPr>
            <w:pStyle w:val="Fuzeile"/>
          </w:pPr>
        </w:p>
        <w:p w14:paraId="5FEF5294" w14:textId="2D63AD3E" w:rsidR="00943BC4" w:rsidRPr="00F76C0E" w:rsidRDefault="00943BC4" w:rsidP="00943BC4">
          <w:pPr>
            <w:pStyle w:val="Fuzeile"/>
          </w:pPr>
        </w:p>
      </w:tc>
      <w:tc>
        <w:tcPr>
          <w:tcW w:w="833" w:type="pct"/>
          <w:vAlign w:val="bottom"/>
        </w:tcPr>
        <w:p w14:paraId="7B3FDCD7" w14:textId="77777777" w:rsidR="00943BC4" w:rsidRPr="00F76C0E" w:rsidRDefault="00943BC4" w:rsidP="00943BC4">
          <w:pPr>
            <w:pStyle w:val="Fuzeile"/>
            <w:jc w:val="right"/>
          </w:pPr>
          <w:r w:rsidRPr="00F76C0E">
            <w:fldChar w:fldCharType="begin"/>
          </w:r>
          <w:r w:rsidRPr="00F76C0E">
            <w:instrText xml:space="preserve"> PAGE  </w:instrText>
          </w:r>
          <w:r w:rsidRPr="00F76C0E">
            <w:fldChar w:fldCharType="separate"/>
          </w:r>
          <w:r w:rsidRPr="00F76C0E">
            <w:t>2</w:t>
          </w:r>
          <w:r w:rsidRPr="00F76C0E">
            <w:fldChar w:fldCharType="end"/>
          </w:r>
          <w:r w:rsidRPr="00F76C0E">
            <w:t xml:space="preserve"> | </w:t>
          </w:r>
          <w:fldSimple w:instr=" NUMPAGES  ">
            <w:r w:rsidR="001A666E" w:rsidRPr="00F76C0E">
              <w:t>18</w:t>
            </w:r>
          </w:fldSimple>
        </w:p>
      </w:tc>
    </w:tr>
  </w:tbl>
  <w:p w14:paraId="3F969A2C" w14:textId="77777777" w:rsidR="00D3110E" w:rsidRPr="00F76C0E" w:rsidRDefault="00D3110E" w:rsidP="00B7736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95EDF" w14:textId="77777777" w:rsidR="00D846E8" w:rsidRPr="00F76C0E" w:rsidRDefault="00D846E8" w:rsidP="00C32871">
      <w:pPr>
        <w:pStyle w:val="zzFootnoteSeparator"/>
      </w:pPr>
      <w:r w:rsidRPr="00F76C0E">
        <w:separator/>
      </w:r>
    </w:p>
  </w:footnote>
  <w:footnote w:type="continuationSeparator" w:id="0">
    <w:p w14:paraId="2842297A" w14:textId="77777777" w:rsidR="00D846E8" w:rsidRPr="00F76C0E" w:rsidRDefault="00D846E8" w:rsidP="00C32871">
      <w:pPr>
        <w:pStyle w:val="zzFootnoteContinuationSeparator"/>
      </w:pPr>
      <w:r w:rsidRPr="00F76C0E">
        <w:continuationSeparator/>
      </w:r>
    </w:p>
  </w:footnote>
  <w:footnote w:type="continuationNotice" w:id="1">
    <w:p w14:paraId="1BD70D69" w14:textId="77777777" w:rsidR="00D846E8" w:rsidRPr="00F76C0E" w:rsidRDefault="00D846E8" w:rsidP="00C32871">
      <w:pPr>
        <w:pStyle w:val="zzFootnoteContinuationNot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0F7C9" w14:textId="7CE4E6F0" w:rsidR="00663BAA" w:rsidRPr="00F76C0E" w:rsidRDefault="00EB14F8">
    <w:pPr>
      <w:pStyle w:val="Kopfzeile"/>
    </w:pPr>
    <w:r w:rsidRPr="00F76C0E">
      <w:rPr>
        <w:noProof/>
      </w:rPr>
      <w:drawing>
        <wp:inline distT="0" distB="0" distL="0" distR="0" wp14:anchorId="747C8157" wp14:editId="78261B58">
          <wp:extent cx="1080000" cy="237664"/>
          <wp:effectExtent l="0" t="0" r="6350" b="0"/>
          <wp:docPr id="320677713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77713" name="Grafik 32067771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0000" cy="2376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B29AB1" w14:textId="77777777" w:rsidR="009142F2" w:rsidRPr="00F76C0E" w:rsidRDefault="00663BAA" w:rsidP="00530B64">
    <w:pPr>
      <w:pStyle w:val="Kopfzeile1"/>
    </w:pPr>
    <w:r w:rsidRPr="00F76C0E">
      <w:rPr>
        <w:noProof/>
      </w:rPr>
      <w:drawing>
        <wp:inline distT="0" distB="0" distL="0" distR="0" wp14:anchorId="6DF8F20B" wp14:editId="19687908">
          <wp:extent cx="1438866" cy="609524"/>
          <wp:effectExtent l="0" t="0" r="0" b="635"/>
          <wp:docPr id="141486004" name="Grafik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486004" name="Grafik 17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38866" cy="6095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26BA26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8060E9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1F37211"/>
    <w:multiLevelType w:val="multilevel"/>
    <w:tmpl w:val="486473F0"/>
    <w:numStyleLink w:val="LegalNumbering"/>
  </w:abstractNum>
  <w:abstractNum w:abstractNumId="3" w15:restartNumberingAfterBreak="0">
    <w:nsid w:val="03D831FD"/>
    <w:multiLevelType w:val="multilevel"/>
    <w:tmpl w:val="A50C67C0"/>
    <w:numStyleLink w:val="MixedListSettings"/>
  </w:abstractNum>
  <w:abstractNum w:abstractNumId="4" w15:restartNumberingAfterBreak="0">
    <w:nsid w:val="06644B61"/>
    <w:multiLevelType w:val="multilevel"/>
    <w:tmpl w:val="F41C8638"/>
    <w:numStyleLink w:val="BulletListSettings"/>
  </w:abstractNum>
  <w:abstractNum w:abstractNumId="5" w15:restartNumberingAfterBreak="0">
    <w:nsid w:val="08002447"/>
    <w:multiLevelType w:val="hybridMultilevel"/>
    <w:tmpl w:val="AA224C96"/>
    <w:lvl w:ilvl="0" w:tplc="FF2E372E">
      <w:start w:val="1"/>
      <w:numFmt w:val="bullet"/>
      <w:pStyle w:val="zzFootnoteContinuationNote"/>
      <w:lvlText w:val=""/>
      <w:lvlJc w:val="left"/>
      <w:pPr>
        <w:ind w:left="720" w:hanging="360"/>
      </w:pPr>
      <w:rPr>
        <w:rFonts w:ascii="Wingdings" w:hAnsi="Wingdings" w:hint="default"/>
        <w:color w:val="777A7B" w:themeColor="text2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9CC114B"/>
    <w:multiLevelType w:val="multilevel"/>
    <w:tmpl w:val="4BD6D6BE"/>
    <w:numStyleLink w:val="LegalListSettings"/>
  </w:abstractNum>
  <w:abstractNum w:abstractNumId="7" w15:restartNumberingAfterBreak="0">
    <w:nsid w:val="0B0201E6"/>
    <w:multiLevelType w:val="multilevel"/>
    <w:tmpl w:val="F41C8638"/>
    <w:numStyleLink w:val="BulletListSettings"/>
  </w:abstractNum>
  <w:abstractNum w:abstractNumId="8" w15:restartNumberingAfterBreak="0">
    <w:nsid w:val="0F8B7024"/>
    <w:multiLevelType w:val="multilevel"/>
    <w:tmpl w:val="A50C67C0"/>
    <w:numStyleLink w:val="MixedListSettings"/>
  </w:abstractNum>
  <w:abstractNum w:abstractNumId="9" w15:restartNumberingAfterBreak="0">
    <w:nsid w:val="11D42DDB"/>
    <w:multiLevelType w:val="multilevel"/>
    <w:tmpl w:val="70CA6E3C"/>
    <w:numStyleLink w:val="GuidelineNumbering"/>
  </w:abstractNum>
  <w:abstractNum w:abstractNumId="10" w15:restartNumberingAfterBreak="0">
    <w:nsid w:val="12475B85"/>
    <w:multiLevelType w:val="multilevel"/>
    <w:tmpl w:val="486473F0"/>
    <w:styleLink w:val="LegalNumbering"/>
    <w:lvl w:ilvl="0">
      <w:start w:val="1"/>
      <w:numFmt w:val="upperLetter"/>
      <w:pStyle w:val="JurAbschnit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JurParagraf"/>
      <w:lvlText w:val="§ 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JurAbsatz"/>
      <w:lvlText w:val="(%3)"/>
      <w:lvlJc w:val="left"/>
      <w:pPr>
        <w:ind w:left="567" w:hanging="567"/>
      </w:pPr>
      <w:rPr>
        <w:rFonts w:hint="default"/>
      </w:rPr>
    </w:lvl>
    <w:lvl w:ilvl="3">
      <w:start w:val="1"/>
      <w:numFmt w:val="lowerLetter"/>
      <w:pStyle w:val="JurBuchstabe"/>
      <w:lvlText w:val="%4)"/>
      <w:lvlJc w:val="left"/>
      <w:pPr>
        <w:ind w:left="907" w:hanging="340"/>
      </w:pPr>
      <w:rPr>
        <w:rFonts w:hint="default"/>
      </w:rPr>
    </w:lvl>
    <w:lvl w:ilvl="4">
      <w:start w:val="1"/>
      <w:numFmt w:val="bullet"/>
      <w:pStyle w:val="JurAufzhlung"/>
      <w:lvlText w:val="›"/>
      <w:lvlJc w:val="left"/>
      <w:pPr>
        <w:ind w:left="851" w:hanging="284"/>
      </w:pPr>
      <w:rPr>
        <w:rFonts w:ascii="Arial" w:hAnsi="Arial" w:hint="default"/>
        <w:b/>
        <w:i w:val="0"/>
      </w:rPr>
    </w:lvl>
    <w:lvl w:ilvl="5">
      <w:start w:val="1"/>
      <w:numFmt w:val="bullet"/>
      <w:lvlText w:val="•"/>
      <w:lvlJc w:val="left"/>
      <w:pPr>
        <w:tabs>
          <w:tab w:val="num" w:pos="851"/>
        </w:tabs>
        <w:ind w:left="1134" w:hanging="283"/>
      </w:pPr>
      <w:rPr>
        <w:rFonts w:ascii="Arial" w:hAnsi="Arial" w:hint="default"/>
        <w:b w:val="0"/>
        <w:i w:val="0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abstractNum w:abstractNumId="11" w15:restartNumberingAfterBreak="0">
    <w:nsid w:val="12B60CAE"/>
    <w:multiLevelType w:val="multilevel"/>
    <w:tmpl w:val="4BD6D6BE"/>
    <w:numStyleLink w:val="LegalListSettings"/>
  </w:abstractNum>
  <w:abstractNum w:abstractNumId="12" w15:restartNumberingAfterBreak="0">
    <w:nsid w:val="1598265A"/>
    <w:multiLevelType w:val="multilevel"/>
    <w:tmpl w:val="F41C8638"/>
    <w:numStyleLink w:val="BulletListSettings"/>
  </w:abstractNum>
  <w:abstractNum w:abstractNumId="13" w15:restartNumberingAfterBreak="0">
    <w:nsid w:val="18F52FC8"/>
    <w:multiLevelType w:val="multilevel"/>
    <w:tmpl w:val="58AE8EA4"/>
    <w:numStyleLink w:val="HeadingNumbering"/>
  </w:abstractNum>
  <w:abstractNum w:abstractNumId="14" w15:restartNumberingAfterBreak="0">
    <w:nsid w:val="1AC76C09"/>
    <w:multiLevelType w:val="multilevel"/>
    <w:tmpl w:val="EF1220CE"/>
    <w:numStyleLink w:val="HeadingsSmallNumbering"/>
  </w:abstractNum>
  <w:abstractNum w:abstractNumId="15" w15:restartNumberingAfterBreak="0">
    <w:nsid w:val="287B4165"/>
    <w:multiLevelType w:val="multilevel"/>
    <w:tmpl w:val="58AE8EA4"/>
    <w:numStyleLink w:val="HeadingNumbering"/>
  </w:abstractNum>
  <w:abstractNum w:abstractNumId="16" w15:restartNumberingAfterBreak="0">
    <w:nsid w:val="299565D0"/>
    <w:multiLevelType w:val="multilevel"/>
    <w:tmpl w:val="A50C67C0"/>
    <w:styleLink w:val="MixedListSettings"/>
    <w:lvl w:ilvl="0">
      <w:start w:val="1"/>
      <w:numFmt w:val="decimal"/>
      <w:pStyle w:val="Listegemischt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077" w:hanging="283"/>
      </w:pPr>
      <w:rPr>
        <w:rFonts w:ascii="Arial" w:hAnsi="Arial" w:hint="default"/>
        <w:b w:val="0"/>
        <w:i w:val="0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2AB3483E"/>
    <w:multiLevelType w:val="multilevel"/>
    <w:tmpl w:val="486473F0"/>
    <w:numStyleLink w:val="LegalNumbering"/>
  </w:abstractNum>
  <w:abstractNum w:abstractNumId="18" w15:restartNumberingAfterBreak="0">
    <w:nsid w:val="304A3B4E"/>
    <w:multiLevelType w:val="multilevel"/>
    <w:tmpl w:val="F41C8638"/>
    <w:numStyleLink w:val="BulletListSettings"/>
  </w:abstractNum>
  <w:abstractNum w:abstractNumId="19" w15:restartNumberingAfterBreak="0">
    <w:nsid w:val="330A5675"/>
    <w:multiLevelType w:val="multilevel"/>
    <w:tmpl w:val="CB7E53D4"/>
    <w:numStyleLink w:val="NumberedListSettings"/>
  </w:abstractNum>
  <w:abstractNum w:abstractNumId="20" w15:restartNumberingAfterBreak="0">
    <w:nsid w:val="3E8359E9"/>
    <w:multiLevelType w:val="multilevel"/>
    <w:tmpl w:val="70CA6E3C"/>
    <w:numStyleLink w:val="GuidelineNumbering"/>
  </w:abstractNum>
  <w:abstractNum w:abstractNumId="21" w15:restartNumberingAfterBreak="0">
    <w:nsid w:val="475F3F0B"/>
    <w:multiLevelType w:val="multilevel"/>
    <w:tmpl w:val="CB7E53D4"/>
    <w:styleLink w:val="NumberedListSettings"/>
    <w:lvl w:ilvl="0">
      <w:start w:val="1"/>
      <w:numFmt w:val="decimal"/>
      <w:pStyle w:val="Listennummer"/>
      <w:lvlText w:val="%1."/>
      <w:lvlJc w:val="left"/>
      <w:pPr>
        <w:ind w:left="39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94" w:hanging="39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964" w:hanging="57"/>
      </w:pPr>
      <w:rPr>
        <w:rFonts w:hint="default"/>
      </w:rPr>
    </w:lvl>
    <w:lvl w:ilvl="3">
      <w:start w:val="1"/>
      <w:numFmt w:val="none"/>
      <w:lvlText w:val="%4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%5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right"/>
      <w:pPr>
        <w:ind w:left="1701" w:hanging="281"/>
      </w:pPr>
      <w:rPr>
        <w:rFonts w:hint="default"/>
      </w:rPr>
    </w:lvl>
    <w:lvl w:ilvl="6">
      <w:start w:val="1"/>
      <w:numFmt w:val="none"/>
      <w:lvlText w:val=""/>
      <w:lvlJc w:val="left"/>
      <w:pPr>
        <w:ind w:left="1985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68" w:hanging="283"/>
      </w:pPr>
      <w:rPr>
        <w:rFonts w:hint="default"/>
      </w:rPr>
    </w:lvl>
    <w:lvl w:ilvl="8">
      <w:start w:val="1"/>
      <w:numFmt w:val="none"/>
      <w:lvlText w:val=""/>
      <w:lvlJc w:val="right"/>
      <w:pPr>
        <w:ind w:left="2552" w:hanging="284"/>
      </w:pPr>
      <w:rPr>
        <w:rFonts w:hint="default"/>
      </w:rPr>
    </w:lvl>
  </w:abstractNum>
  <w:abstractNum w:abstractNumId="22" w15:restartNumberingAfterBreak="0">
    <w:nsid w:val="499A5F7D"/>
    <w:multiLevelType w:val="multilevel"/>
    <w:tmpl w:val="F41C8638"/>
    <w:numStyleLink w:val="BulletListSettings"/>
  </w:abstractNum>
  <w:abstractNum w:abstractNumId="23" w15:restartNumberingAfterBreak="0">
    <w:nsid w:val="4A8058CD"/>
    <w:multiLevelType w:val="multilevel"/>
    <w:tmpl w:val="F41C8638"/>
    <w:styleLink w:val="BulletListSettings"/>
    <w:lvl w:ilvl="0">
      <w:start w:val="1"/>
      <w:numFmt w:val="bullet"/>
      <w:pStyle w:val="Aufzhlungszeichen"/>
      <w:lvlText w:val="›"/>
      <w:lvlJc w:val="left"/>
      <w:pPr>
        <w:ind w:left="284" w:hanging="284"/>
      </w:pPr>
      <w:rPr>
        <w:rFonts w:ascii="Arial" w:hAnsi="Arial" w:hint="default"/>
        <w:b/>
        <w:i w:val="0"/>
      </w:rPr>
    </w:lvl>
    <w:lvl w:ilvl="1">
      <w:start w:val="1"/>
      <w:numFmt w:val="bullet"/>
      <w:lvlText w:val="•"/>
      <w:lvlJc w:val="left"/>
      <w:pPr>
        <w:ind w:left="568" w:hanging="284"/>
      </w:pPr>
      <w:rPr>
        <w:rFonts w:ascii="Arial" w:hAnsi="Arial" w:hint="default"/>
        <w:b w:val="0"/>
        <w:i w:val="0"/>
      </w:rPr>
    </w:lvl>
    <w:lvl w:ilvl="2">
      <w:start w:val="1"/>
      <w:numFmt w:val="bullet"/>
      <w:lvlText w:val="–"/>
      <w:lvlJc w:val="left"/>
      <w:pPr>
        <w:ind w:left="852" w:hanging="284"/>
      </w:pPr>
      <w:rPr>
        <w:rFonts w:ascii="Arial" w:hAnsi="Arial" w:hint="default"/>
        <w:b w:val="0"/>
        <w:i w:val="0"/>
      </w:rPr>
    </w:lvl>
    <w:lvl w:ilvl="3">
      <w:start w:val="1"/>
      <w:numFmt w:val="none"/>
      <w:lvlText w:val=""/>
      <w:lvlJc w:val="left"/>
      <w:pPr>
        <w:ind w:left="1136" w:hanging="284"/>
      </w:pPr>
      <w:rPr>
        <w:rFonts w:hint="default"/>
      </w:rPr>
    </w:lvl>
    <w:lvl w:ilvl="4">
      <w:start w:val="1"/>
      <w:numFmt w:val="none"/>
      <w:lvlText w:val=""/>
      <w:lvlJc w:val="left"/>
      <w:pPr>
        <w:ind w:left="1420" w:hanging="284"/>
      </w:pPr>
      <w:rPr>
        <w:rFonts w:hint="default"/>
      </w:rPr>
    </w:lvl>
    <w:lvl w:ilvl="5">
      <w:start w:val="1"/>
      <w:numFmt w:val="none"/>
      <w:lvlText w:val=""/>
      <w:lvlJc w:val="left"/>
      <w:pPr>
        <w:ind w:left="1704" w:hanging="284"/>
      </w:pPr>
      <w:rPr>
        <w:rFonts w:hint="default"/>
      </w:rPr>
    </w:lvl>
    <w:lvl w:ilvl="6">
      <w:start w:val="1"/>
      <w:numFmt w:val="none"/>
      <w:lvlText w:val=""/>
      <w:lvlJc w:val="left"/>
      <w:pPr>
        <w:ind w:left="1988" w:hanging="284"/>
      </w:pPr>
      <w:rPr>
        <w:rFonts w:hint="default"/>
      </w:rPr>
    </w:lvl>
    <w:lvl w:ilvl="7">
      <w:start w:val="1"/>
      <w:numFmt w:val="none"/>
      <w:lvlText w:val=""/>
      <w:lvlJc w:val="left"/>
      <w:pPr>
        <w:ind w:left="2272" w:hanging="284"/>
      </w:pPr>
      <w:rPr>
        <w:rFonts w:hint="default"/>
      </w:rPr>
    </w:lvl>
    <w:lvl w:ilvl="8">
      <w:start w:val="1"/>
      <w:numFmt w:val="none"/>
      <w:lvlText w:val=""/>
      <w:lvlJc w:val="left"/>
      <w:pPr>
        <w:ind w:left="2556" w:hanging="284"/>
      </w:pPr>
      <w:rPr>
        <w:rFonts w:hint="default"/>
      </w:rPr>
    </w:lvl>
  </w:abstractNum>
  <w:abstractNum w:abstractNumId="24" w15:restartNumberingAfterBreak="0">
    <w:nsid w:val="61704849"/>
    <w:multiLevelType w:val="multilevel"/>
    <w:tmpl w:val="58AE8EA4"/>
    <w:styleLink w:val="HeadingNumbering"/>
    <w:lvl w:ilvl="0">
      <w:start w:val="1"/>
      <w:numFmt w:val="decimal"/>
      <w:pStyle w:val="1num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2num"/>
      <w:lvlText w:val="%1.%2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pStyle w:val="3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4num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5num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B0C09E2"/>
    <w:multiLevelType w:val="multilevel"/>
    <w:tmpl w:val="EF1220CE"/>
    <w:styleLink w:val="HeadingsSmallNumbering"/>
    <w:lvl w:ilvl="0">
      <w:start w:val="1"/>
      <w:numFmt w:val="decimal"/>
      <w:pStyle w:val="1kleinnum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2kleinnum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3kleinnum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C110A76"/>
    <w:multiLevelType w:val="multilevel"/>
    <w:tmpl w:val="486473F0"/>
    <w:numStyleLink w:val="LegalNumbering"/>
  </w:abstractNum>
  <w:abstractNum w:abstractNumId="27" w15:restartNumberingAfterBreak="0">
    <w:nsid w:val="72092168"/>
    <w:multiLevelType w:val="multilevel"/>
    <w:tmpl w:val="4BD6D6BE"/>
    <w:styleLink w:val="LegalListSettings"/>
    <w:lvl w:ilvl="0">
      <w:start w:val="1"/>
      <w:numFmt w:val="decimal"/>
      <w:pStyle w:val="Listejur"/>
      <w:lvlText w:val="§ 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(%2)"/>
      <w:lvlJc w:val="left"/>
      <w:pPr>
        <w:ind w:left="1134" w:hanging="567"/>
      </w:pPr>
      <w:rPr>
        <w:rFonts w:hint="default"/>
      </w:rPr>
    </w:lvl>
    <w:lvl w:ilvl="2">
      <w:start w:val="1"/>
      <w:numFmt w:val="upperRoman"/>
      <w:lvlText w:val="%3"/>
      <w:lvlJc w:val="left"/>
      <w:pPr>
        <w:ind w:left="1531" w:hanging="397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871" w:hanging="340"/>
      </w:pPr>
      <w:rPr>
        <w:rFonts w:hint="default"/>
      </w:rPr>
    </w:lvl>
    <w:lvl w:ilvl="4">
      <w:start w:val="1"/>
      <w:numFmt w:val="lowerLetter"/>
      <w:lvlText w:val="%4%5"/>
      <w:lvlJc w:val="left"/>
      <w:pPr>
        <w:ind w:left="2268" w:hanging="39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28" w15:restartNumberingAfterBreak="0">
    <w:nsid w:val="722A7B8A"/>
    <w:multiLevelType w:val="multilevel"/>
    <w:tmpl w:val="A50C67C0"/>
    <w:numStyleLink w:val="MixedListSettings"/>
  </w:abstractNum>
  <w:abstractNum w:abstractNumId="29" w15:restartNumberingAfterBreak="0">
    <w:nsid w:val="768C27E9"/>
    <w:multiLevelType w:val="multilevel"/>
    <w:tmpl w:val="F41C8638"/>
    <w:numStyleLink w:val="BulletListSettings"/>
  </w:abstractNum>
  <w:abstractNum w:abstractNumId="30" w15:restartNumberingAfterBreak="0">
    <w:nsid w:val="7AB24B0C"/>
    <w:multiLevelType w:val="hybridMultilevel"/>
    <w:tmpl w:val="A3E62C5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2574EE"/>
    <w:multiLevelType w:val="multilevel"/>
    <w:tmpl w:val="70CA6E3C"/>
    <w:styleLink w:val="GuidelineNumbering"/>
    <w:lvl w:ilvl="0">
      <w:start w:val="1"/>
      <w:numFmt w:val="decimal"/>
      <w:pStyle w:val="RichtlinieAbschnitt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RichtlinieAbsatz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lowerLetter"/>
      <w:pStyle w:val="RichtlinieBuchstabe"/>
      <w:lvlText w:val="%3)"/>
      <w:lvlJc w:val="left"/>
      <w:pPr>
        <w:ind w:left="907" w:hanging="340"/>
      </w:pPr>
      <w:rPr>
        <w:rFonts w:hint="default"/>
      </w:rPr>
    </w:lvl>
    <w:lvl w:ilvl="3">
      <w:start w:val="1"/>
      <w:numFmt w:val="bullet"/>
      <w:pStyle w:val="RichtlinieAufzhlung"/>
      <w:lvlText w:val="›"/>
      <w:lvlJc w:val="left"/>
      <w:pPr>
        <w:ind w:left="851" w:hanging="284"/>
      </w:pPr>
      <w:rPr>
        <w:rFonts w:ascii="Arial" w:hAnsi="Arial" w:hint="default"/>
        <w:b/>
        <w:i w:val="0"/>
        <w:color w:val="auto"/>
        <w:sz w:val="24"/>
      </w:rPr>
    </w:lvl>
    <w:lvl w:ilvl="4">
      <w:start w:val="1"/>
      <w:numFmt w:val="bullet"/>
      <w:lvlText w:val="•"/>
      <w:lvlJc w:val="left"/>
      <w:pPr>
        <w:ind w:left="1134" w:hanging="283"/>
      </w:pPr>
      <w:rPr>
        <w:rFonts w:ascii="Arial" w:hAnsi="Arial" w:hint="default"/>
        <w:b w:val="0"/>
        <w:i w:val="0"/>
        <w:color w:val="auto"/>
        <w:sz w:val="24"/>
      </w:rPr>
    </w:lvl>
    <w:lvl w:ilvl="5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6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7">
      <w:start w:val="1"/>
      <w:numFmt w:val="none"/>
      <w:lvlText w:val=""/>
      <w:lvlJc w:val="left"/>
      <w:pPr>
        <w:ind w:left="567" w:hanging="567"/>
      </w:pPr>
      <w:rPr>
        <w:rFonts w:hint="default"/>
      </w:rPr>
    </w:lvl>
    <w:lvl w:ilvl="8">
      <w:start w:val="1"/>
      <w:numFmt w:val="none"/>
      <w:lvlText w:val=""/>
      <w:lvlJc w:val="left"/>
      <w:pPr>
        <w:ind w:left="567" w:hanging="567"/>
      </w:pPr>
      <w:rPr>
        <w:rFonts w:hint="default"/>
      </w:rPr>
    </w:lvl>
  </w:abstractNum>
  <w:num w:numId="1" w16cid:durableId="818232865">
    <w:abstractNumId w:val="21"/>
  </w:num>
  <w:num w:numId="2" w16cid:durableId="1865710299">
    <w:abstractNumId w:val="5"/>
  </w:num>
  <w:num w:numId="3" w16cid:durableId="1188257214">
    <w:abstractNumId w:val="16"/>
  </w:num>
  <w:num w:numId="4" w16cid:durableId="1558278696">
    <w:abstractNumId w:val="27"/>
  </w:num>
  <w:num w:numId="5" w16cid:durableId="770857602">
    <w:abstractNumId w:val="24"/>
  </w:num>
  <w:num w:numId="6" w16cid:durableId="135260874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81055151">
    <w:abstractNumId w:val="25"/>
  </w:num>
  <w:num w:numId="8" w16cid:durableId="2043821991">
    <w:abstractNumId w:val="13"/>
  </w:num>
  <w:num w:numId="9" w16cid:durableId="147482765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92736855">
    <w:abstractNumId w:val="6"/>
  </w:num>
  <w:num w:numId="11" w16cid:durableId="72095185">
    <w:abstractNumId w:val="10"/>
  </w:num>
  <w:num w:numId="12" w16cid:durableId="481434619">
    <w:abstractNumId w:val="10"/>
  </w:num>
  <w:num w:numId="13" w16cid:durableId="1062365871">
    <w:abstractNumId w:val="2"/>
  </w:num>
  <w:num w:numId="14" w16cid:durableId="1771310784">
    <w:abstractNumId w:val="31"/>
  </w:num>
  <w:num w:numId="15" w16cid:durableId="1739936193">
    <w:abstractNumId w:val="9"/>
  </w:num>
  <w:num w:numId="16" w16cid:durableId="301354850">
    <w:abstractNumId w:val="23"/>
  </w:num>
  <w:num w:numId="17" w16cid:durableId="217328669">
    <w:abstractNumId w:val="4"/>
  </w:num>
  <w:num w:numId="18" w16cid:durableId="1435174810">
    <w:abstractNumId w:val="20"/>
  </w:num>
  <w:num w:numId="19" w16cid:durableId="1726562886">
    <w:abstractNumId w:val="17"/>
  </w:num>
  <w:num w:numId="20" w16cid:durableId="1375544261">
    <w:abstractNumId w:val="28"/>
  </w:num>
  <w:num w:numId="21" w16cid:durableId="560290536">
    <w:abstractNumId w:val="19"/>
  </w:num>
  <w:num w:numId="22" w16cid:durableId="1173104098">
    <w:abstractNumId w:val="3"/>
  </w:num>
  <w:num w:numId="23" w16cid:durableId="1032656273">
    <w:abstractNumId w:val="11"/>
  </w:num>
  <w:num w:numId="24" w16cid:durableId="1462264858">
    <w:abstractNumId w:val="30"/>
  </w:num>
  <w:num w:numId="25" w16cid:durableId="1939870008">
    <w:abstractNumId w:val="22"/>
  </w:num>
  <w:num w:numId="26" w16cid:durableId="66625189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88473838">
    <w:abstractNumId w:val="1"/>
  </w:num>
  <w:num w:numId="28" w16cid:durableId="45760092">
    <w:abstractNumId w:val="0"/>
  </w:num>
  <w:num w:numId="29" w16cid:durableId="1958827344">
    <w:abstractNumId w:val="15"/>
  </w:num>
  <w:num w:numId="30" w16cid:durableId="142477549">
    <w:abstractNumId w:val="14"/>
  </w:num>
  <w:num w:numId="31" w16cid:durableId="367143818">
    <w:abstractNumId w:val="12"/>
  </w:num>
  <w:num w:numId="32" w16cid:durableId="1262684394">
    <w:abstractNumId w:val="18"/>
  </w:num>
  <w:num w:numId="33" w16cid:durableId="843281252">
    <w:abstractNumId w:val="7"/>
  </w:num>
  <w:num w:numId="34" w16cid:durableId="38940153">
    <w:abstractNumId w:val="29"/>
  </w:num>
  <w:num w:numId="35" w16cid:durableId="1804301329">
    <w:abstractNumId w:val="8"/>
  </w:num>
  <w:num w:numId="36" w16cid:durableId="276520681">
    <w:abstractNumId w:val="26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D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08"/>
  <w:autoHyphenation/>
  <w:consecutiveHyphenLimit w:val="3"/>
  <w:hyphenationZone w:val="425"/>
  <w:defaultTableStyle w:val="Standard-Tabelle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A1B"/>
    <w:rsid w:val="000053B5"/>
    <w:rsid w:val="00011AFE"/>
    <w:rsid w:val="00012123"/>
    <w:rsid w:val="00014DC1"/>
    <w:rsid w:val="0001671A"/>
    <w:rsid w:val="000200AF"/>
    <w:rsid w:val="00026CCF"/>
    <w:rsid w:val="0002729B"/>
    <w:rsid w:val="000349CD"/>
    <w:rsid w:val="00040DF6"/>
    <w:rsid w:val="00050747"/>
    <w:rsid w:val="00051CB6"/>
    <w:rsid w:val="00052013"/>
    <w:rsid w:val="0005442B"/>
    <w:rsid w:val="00060271"/>
    <w:rsid w:val="000603DA"/>
    <w:rsid w:val="000626A2"/>
    <w:rsid w:val="0007522F"/>
    <w:rsid w:val="0007601A"/>
    <w:rsid w:val="0007768C"/>
    <w:rsid w:val="00086CDB"/>
    <w:rsid w:val="00092220"/>
    <w:rsid w:val="00094642"/>
    <w:rsid w:val="0009482D"/>
    <w:rsid w:val="0009485C"/>
    <w:rsid w:val="00097A0C"/>
    <w:rsid w:val="000A1284"/>
    <w:rsid w:val="000A286E"/>
    <w:rsid w:val="000A33B5"/>
    <w:rsid w:val="000A37A5"/>
    <w:rsid w:val="000A6FF5"/>
    <w:rsid w:val="000A7A3D"/>
    <w:rsid w:val="000B4B2B"/>
    <w:rsid w:val="000C0DF2"/>
    <w:rsid w:val="000D1D96"/>
    <w:rsid w:val="000D43D5"/>
    <w:rsid w:val="000D615C"/>
    <w:rsid w:val="000E0D78"/>
    <w:rsid w:val="000E4676"/>
    <w:rsid w:val="000F3C15"/>
    <w:rsid w:val="000F592D"/>
    <w:rsid w:val="0010139F"/>
    <w:rsid w:val="00104E40"/>
    <w:rsid w:val="00106369"/>
    <w:rsid w:val="00130D30"/>
    <w:rsid w:val="00130DAF"/>
    <w:rsid w:val="00141BFC"/>
    <w:rsid w:val="00141CD5"/>
    <w:rsid w:val="0014363E"/>
    <w:rsid w:val="00143F84"/>
    <w:rsid w:val="00153215"/>
    <w:rsid w:val="0015396E"/>
    <w:rsid w:val="0017358A"/>
    <w:rsid w:val="0017398B"/>
    <w:rsid w:val="0018703D"/>
    <w:rsid w:val="00192F7F"/>
    <w:rsid w:val="00196F95"/>
    <w:rsid w:val="001A22EB"/>
    <w:rsid w:val="001A3AAC"/>
    <w:rsid w:val="001A666E"/>
    <w:rsid w:val="001B09E9"/>
    <w:rsid w:val="001B4063"/>
    <w:rsid w:val="001B7A88"/>
    <w:rsid w:val="001C2555"/>
    <w:rsid w:val="001C3CBD"/>
    <w:rsid w:val="001C6913"/>
    <w:rsid w:val="001D17E9"/>
    <w:rsid w:val="001D2B8A"/>
    <w:rsid w:val="001D311F"/>
    <w:rsid w:val="001D6BE8"/>
    <w:rsid w:val="001E00D9"/>
    <w:rsid w:val="001F09F2"/>
    <w:rsid w:val="001F50CB"/>
    <w:rsid w:val="001F567F"/>
    <w:rsid w:val="001F5CA0"/>
    <w:rsid w:val="002023C4"/>
    <w:rsid w:val="002067B2"/>
    <w:rsid w:val="00206ACA"/>
    <w:rsid w:val="002109A9"/>
    <w:rsid w:val="00210F9B"/>
    <w:rsid w:val="00213823"/>
    <w:rsid w:val="00216956"/>
    <w:rsid w:val="00217BD7"/>
    <w:rsid w:val="00220AAA"/>
    <w:rsid w:val="002228BE"/>
    <w:rsid w:val="002245F1"/>
    <w:rsid w:val="00231349"/>
    <w:rsid w:val="00246955"/>
    <w:rsid w:val="00253CA8"/>
    <w:rsid w:val="00263746"/>
    <w:rsid w:val="00271BCA"/>
    <w:rsid w:val="0027616E"/>
    <w:rsid w:val="0028060C"/>
    <w:rsid w:val="00281C70"/>
    <w:rsid w:val="00284E41"/>
    <w:rsid w:val="002850E0"/>
    <w:rsid w:val="0028702C"/>
    <w:rsid w:val="00297926"/>
    <w:rsid w:val="00297AE1"/>
    <w:rsid w:val="002A0846"/>
    <w:rsid w:val="002A36A8"/>
    <w:rsid w:val="002A6EBA"/>
    <w:rsid w:val="002A7992"/>
    <w:rsid w:val="002B0A55"/>
    <w:rsid w:val="002B54D3"/>
    <w:rsid w:val="002B581E"/>
    <w:rsid w:val="002E26D5"/>
    <w:rsid w:val="002E5454"/>
    <w:rsid w:val="002E5BFE"/>
    <w:rsid w:val="002F20F4"/>
    <w:rsid w:val="00300DC9"/>
    <w:rsid w:val="00301541"/>
    <w:rsid w:val="003125FF"/>
    <w:rsid w:val="00320B5E"/>
    <w:rsid w:val="003304E8"/>
    <w:rsid w:val="003365A7"/>
    <w:rsid w:val="00340F5F"/>
    <w:rsid w:val="00346A8B"/>
    <w:rsid w:val="00347511"/>
    <w:rsid w:val="00355BAE"/>
    <w:rsid w:val="00355E00"/>
    <w:rsid w:val="00365567"/>
    <w:rsid w:val="003660A4"/>
    <w:rsid w:val="00377D97"/>
    <w:rsid w:val="00391480"/>
    <w:rsid w:val="00391CBA"/>
    <w:rsid w:val="00393AA9"/>
    <w:rsid w:val="003975C7"/>
    <w:rsid w:val="003A1220"/>
    <w:rsid w:val="003B3A46"/>
    <w:rsid w:val="003C147D"/>
    <w:rsid w:val="003E0425"/>
    <w:rsid w:val="003E3825"/>
    <w:rsid w:val="003E7F55"/>
    <w:rsid w:val="00400AC6"/>
    <w:rsid w:val="00403518"/>
    <w:rsid w:val="00404CEB"/>
    <w:rsid w:val="00415F43"/>
    <w:rsid w:val="00416121"/>
    <w:rsid w:val="004211AF"/>
    <w:rsid w:val="0042245F"/>
    <w:rsid w:val="00425C9A"/>
    <w:rsid w:val="004321B1"/>
    <w:rsid w:val="00434B6B"/>
    <w:rsid w:val="004440F3"/>
    <w:rsid w:val="00447543"/>
    <w:rsid w:val="004530A4"/>
    <w:rsid w:val="004628C3"/>
    <w:rsid w:val="00465378"/>
    <w:rsid w:val="004674F6"/>
    <w:rsid w:val="00467D23"/>
    <w:rsid w:val="0047250B"/>
    <w:rsid w:val="00472E7A"/>
    <w:rsid w:val="00474F2C"/>
    <w:rsid w:val="00491E50"/>
    <w:rsid w:val="00493446"/>
    <w:rsid w:val="0049483C"/>
    <w:rsid w:val="004A4658"/>
    <w:rsid w:val="004A50F5"/>
    <w:rsid w:val="004A5663"/>
    <w:rsid w:val="004B380E"/>
    <w:rsid w:val="004B59C2"/>
    <w:rsid w:val="004C0A5E"/>
    <w:rsid w:val="004C0B1B"/>
    <w:rsid w:val="004C3A59"/>
    <w:rsid w:val="004C5796"/>
    <w:rsid w:val="004D0DF5"/>
    <w:rsid w:val="004D18D2"/>
    <w:rsid w:val="004D459F"/>
    <w:rsid w:val="004E2A21"/>
    <w:rsid w:val="004E5608"/>
    <w:rsid w:val="004F0F3A"/>
    <w:rsid w:val="004F439F"/>
    <w:rsid w:val="0050077B"/>
    <w:rsid w:val="005012A6"/>
    <w:rsid w:val="0050618B"/>
    <w:rsid w:val="0050783C"/>
    <w:rsid w:val="00512A04"/>
    <w:rsid w:val="00515721"/>
    <w:rsid w:val="00521B64"/>
    <w:rsid w:val="005224FE"/>
    <w:rsid w:val="005238FC"/>
    <w:rsid w:val="00525812"/>
    <w:rsid w:val="00526EA6"/>
    <w:rsid w:val="00527B43"/>
    <w:rsid w:val="0053085C"/>
    <w:rsid w:val="00530B64"/>
    <w:rsid w:val="005321A1"/>
    <w:rsid w:val="00532BA6"/>
    <w:rsid w:val="00534DD5"/>
    <w:rsid w:val="0053687B"/>
    <w:rsid w:val="00540128"/>
    <w:rsid w:val="005501C6"/>
    <w:rsid w:val="00550C36"/>
    <w:rsid w:val="005537CC"/>
    <w:rsid w:val="005570E2"/>
    <w:rsid w:val="005605F2"/>
    <w:rsid w:val="005659AB"/>
    <w:rsid w:val="0057279C"/>
    <w:rsid w:val="00574239"/>
    <w:rsid w:val="00574253"/>
    <w:rsid w:val="00575178"/>
    <w:rsid w:val="00577876"/>
    <w:rsid w:val="00586530"/>
    <w:rsid w:val="00586C88"/>
    <w:rsid w:val="00590CF2"/>
    <w:rsid w:val="00591899"/>
    <w:rsid w:val="005946C6"/>
    <w:rsid w:val="005977B0"/>
    <w:rsid w:val="005A112C"/>
    <w:rsid w:val="005A57ED"/>
    <w:rsid w:val="005A7405"/>
    <w:rsid w:val="005C2633"/>
    <w:rsid w:val="005C3FC8"/>
    <w:rsid w:val="005C5284"/>
    <w:rsid w:val="005D634A"/>
    <w:rsid w:val="005E241B"/>
    <w:rsid w:val="005F64F3"/>
    <w:rsid w:val="006027A1"/>
    <w:rsid w:val="00607555"/>
    <w:rsid w:val="00610507"/>
    <w:rsid w:val="00617EBE"/>
    <w:rsid w:val="0062129E"/>
    <w:rsid w:val="006265F6"/>
    <w:rsid w:val="00636183"/>
    <w:rsid w:val="00642901"/>
    <w:rsid w:val="00642E47"/>
    <w:rsid w:val="006557B5"/>
    <w:rsid w:val="00662807"/>
    <w:rsid w:val="00663BAA"/>
    <w:rsid w:val="0066473B"/>
    <w:rsid w:val="00666C39"/>
    <w:rsid w:val="006758DC"/>
    <w:rsid w:val="006773B6"/>
    <w:rsid w:val="00687CC8"/>
    <w:rsid w:val="00691669"/>
    <w:rsid w:val="006A0211"/>
    <w:rsid w:val="006A4BED"/>
    <w:rsid w:val="006A581D"/>
    <w:rsid w:val="006A6D37"/>
    <w:rsid w:val="006B11F9"/>
    <w:rsid w:val="006C046A"/>
    <w:rsid w:val="006C13D8"/>
    <w:rsid w:val="006C65D4"/>
    <w:rsid w:val="006D3E4B"/>
    <w:rsid w:val="006E79E9"/>
    <w:rsid w:val="006E7AB9"/>
    <w:rsid w:val="006F024A"/>
    <w:rsid w:val="006F3798"/>
    <w:rsid w:val="006F68CC"/>
    <w:rsid w:val="007105B7"/>
    <w:rsid w:val="00712D6C"/>
    <w:rsid w:val="00722BD5"/>
    <w:rsid w:val="0072397D"/>
    <w:rsid w:val="00724364"/>
    <w:rsid w:val="00730220"/>
    <w:rsid w:val="00737376"/>
    <w:rsid w:val="00737A86"/>
    <w:rsid w:val="00741DBE"/>
    <w:rsid w:val="007422E0"/>
    <w:rsid w:val="00745622"/>
    <w:rsid w:val="00745A6A"/>
    <w:rsid w:val="00746125"/>
    <w:rsid w:val="00746A62"/>
    <w:rsid w:val="007516C8"/>
    <w:rsid w:val="00752B8B"/>
    <w:rsid w:val="00753013"/>
    <w:rsid w:val="0075634B"/>
    <w:rsid w:val="0076048D"/>
    <w:rsid w:val="00770FB1"/>
    <w:rsid w:val="007737AA"/>
    <w:rsid w:val="00774B1C"/>
    <w:rsid w:val="00775A38"/>
    <w:rsid w:val="00776B3D"/>
    <w:rsid w:val="00785B75"/>
    <w:rsid w:val="007A13B3"/>
    <w:rsid w:val="007A2C8D"/>
    <w:rsid w:val="007A710B"/>
    <w:rsid w:val="007B06A1"/>
    <w:rsid w:val="007B228C"/>
    <w:rsid w:val="007B3863"/>
    <w:rsid w:val="007C26DB"/>
    <w:rsid w:val="007C4E83"/>
    <w:rsid w:val="007D49B2"/>
    <w:rsid w:val="007D78C0"/>
    <w:rsid w:val="007E4621"/>
    <w:rsid w:val="007E5D67"/>
    <w:rsid w:val="007F0B32"/>
    <w:rsid w:val="007F611A"/>
    <w:rsid w:val="007F7E31"/>
    <w:rsid w:val="008120B7"/>
    <w:rsid w:val="00821816"/>
    <w:rsid w:val="0083377C"/>
    <w:rsid w:val="00833971"/>
    <w:rsid w:val="00840798"/>
    <w:rsid w:val="008447FB"/>
    <w:rsid w:val="00847B25"/>
    <w:rsid w:val="00851033"/>
    <w:rsid w:val="00854B17"/>
    <w:rsid w:val="00855C52"/>
    <w:rsid w:val="0086263F"/>
    <w:rsid w:val="008666F5"/>
    <w:rsid w:val="008677CB"/>
    <w:rsid w:val="00874855"/>
    <w:rsid w:val="00874F61"/>
    <w:rsid w:val="0087569B"/>
    <w:rsid w:val="008911AE"/>
    <w:rsid w:val="00892CC3"/>
    <w:rsid w:val="008A4774"/>
    <w:rsid w:val="008A5192"/>
    <w:rsid w:val="008A6346"/>
    <w:rsid w:val="008A7CDA"/>
    <w:rsid w:val="008B1E6F"/>
    <w:rsid w:val="008B2D9A"/>
    <w:rsid w:val="008B33CF"/>
    <w:rsid w:val="008B43BF"/>
    <w:rsid w:val="008C21FE"/>
    <w:rsid w:val="008D355C"/>
    <w:rsid w:val="008D75EC"/>
    <w:rsid w:val="008F5B90"/>
    <w:rsid w:val="008F7494"/>
    <w:rsid w:val="00900789"/>
    <w:rsid w:val="00906BA0"/>
    <w:rsid w:val="009128AE"/>
    <w:rsid w:val="009142F2"/>
    <w:rsid w:val="00915546"/>
    <w:rsid w:val="009169A4"/>
    <w:rsid w:val="00920F0F"/>
    <w:rsid w:val="009301A3"/>
    <w:rsid w:val="00933F21"/>
    <w:rsid w:val="00934EFC"/>
    <w:rsid w:val="00943BC4"/>
    <w:rsid w:val="009461EA"/>
    <w:rsid w:val="00953812"/>
    <w:rsid w:val="00954983"/>
    <w:rsid w:val="009563FD"/>
    <w:rsid w:val="00960185"/>
    <w:rsid w:val="00962AA5"/>
    <w:rsid w:val="00963B85"/>
    <w:rsid w:val="0096409A"/>
    <w:rsid w:val="00984845"/>
    <w:rsid w:val="00986048"/>
    <w:rsid w:val="0098747B"/>
    <w:rsid w:val="009913D5"/>
    <w:rsid w:val="009916FA"/>
    <w:rsid w:val="0099737F"/>
    <w:rsid w:val="009A429E"/>
    <w:rsid w:val="009B0629"/>
    <w:rsid w:val="009B5F9D"/>
    <w:rsid w:val="009B7E66"/>
    <w:rsid w:val="009C600F"/>
    <w:rsid w:val="009D6A1B"/>
    <w:rsid w:val="009E27A9"/>
    <w:rsid w:val="009E50E2"/>
    <w:rsid w:val="009E58B9"/>
    <w:rsid w:val="009E6E2E"/>
    <w:rsid w:val="009E7A03"/>
    <w:rsid w:val="009F049A"/>
    <w:rsid w:val="009F132C"/>
    <w:rsid w:val="00A033B3"/>
    <w:rsid w:val="00A06DA6"/>
    <w:rsid w:val="00A13850"/>
    <w:rsid w:val="00A1525F"/>
    <w:rsid w:val="00A15DDB"/>
    <w:rsid w:val="00A167A2"/>
    <w:rsid w:val="00A250C0"/>
    <w:rsid w:val="00A26015"/>
    <w:rsid w:val="00A31C03"/>
    <w:rsid w:val="00A50FCE"/>
    <w:rsid w:val="00A5487E"/>
    <w:rsid w:val="00A57302"/>
    <w:rsid w:val="00A614B8"/>
    <w:rsid w:val="00A649FC"/>
    <w:rsid w:val="00A74DE1"/>
    <w:rsid w:val="00A763F2"/>
    <w:rsid w:val="00A80430"/>
    <w:rsid w:val="00A809C5"/>
    <w:rsid w:val="00A840FD"/>
    <w:rsid w:val="00AA20DF"/>
    <w:rsid w:val="00AA25FA"/>
    <w:rsid w:val="00AA2879"/>
    <w:rsid w:val="00AB781B"/>
    <w:rsid w:val="00AC15EE"/>
    <w:rsid w:val="00AC2076"/>
    <w:rsid w:val="00AC50C3"/>
    <w:rsid w:val="00AD168A"/>
    <w:rsid w:val="00AD38E2"/>
    <w:rsid w:val="00AE0ACD"/>
    <w:rsid w:val="00AE0D29"/>
    <w:rsid w:val="00AE1A4A"/>
    <w:rsid w:val="00AE5400"/>
    <w:rsid w:val="00AE54D4"/>
    <w:rsid w:val="00AF0FEC"/>
    <w:rsid w:val="00AF3AE3"/>
    <w:rsid w:val="00B03F90"/>
    <w:rsid w:val="00B07AF1"/>
    <w:rsid w:val="00B07E94"/>
    <w:rsid w:val="00B142C1"/>
    <w:rsid w:val="00B221AE"/>
    <w:rsid w:val="00B30619"/>
    <w:rsid w:val="00B325F4"/>
    <w:rsid w:val="00B41714"/>
    <w:rsid w:val="00B43D1D"/>
    <w:rsid w:val="00B50DF7"/>
    <w:rsid w:val="00B5256D"/>
    <w:rsid w:val="00B54F5A"/>
    <w:rsid w:val="00B5707C"/>
    <w:rsid w:val="00B6078A"/>
    <w:rsid w:val="00B63C0E"/>
    <w:rsid w:val="00B65401"/>
    <w:rsid w:val="00B67F61"/>
    <w:rsid w:val="00B7736D"/>
    <w:rsid w:val="00B8183D"/>
    <w:rsid w:val="00B84573"/>
    <w:rsid w:val="00B85AEF"/>
    <w:rsid w:val="00BA0594"/>
    <w:rsid w:val="00BA1DB4"/>
    <w:rsid w:val="00BA1FD1"/>
    <w:rsid w:val="00BA3890"/>
    <w:rsid w:val="00BA4C6F"/>
    <w:rsid w:val="00BA6F60"/>
    <w:rsid w:val="00BB5C84"/>
    <w:rsid w:val="00BB5D25"/>
    <w:rsid w:val="00BC3C71"/>
    <w:rsid w:val="00BD40B1"/>
    <w:rsid w:val="00BD5083"/>
    <w:rsid w:val="00BD7DF1"/>
    <w:rsid w:val="00BE45F6"/>
    <w:rsid w:val="00BF00AF"/>
    <w:rsid w:val="00BF24CD"/>
    <w:rsid w:val="00BF3A2C"/>
    <w:rsid w:val="00BF4F22"/>
    <w:rsid w:val="00C020E5"/>
    <w:rsid w:val="00C06D9D"/>
    <w:rsid w:val="00C075E1"/>
    <w:rsid w:val="00C10364"/>
    <w:rsid w:val="00C113B3"/>
    <w:rsid w:val="00C1255D"/>
    <w:rsid w:val="00C132EB"/>
    <w:rsid w:val="00C22412"/>
    <w:rsid w:val="00C22F37"/>
    <w:rsid w:val="00C257DB"/>
    <w:rsid w:val="00C25F86"/>
    <w:rsid w:val="00C32871"/>
    <w:rsid w:val="00C3437C"/>
    <w:rsid w:val="00C36F2A"/>
    <w:rsid w:val="00C40E0B"/>
    <w:rsid w:val="00C413D7"/>
    <w:rsid w:val="00C41D5A"/>
    <w:rsid w:val="00C41EBE"/>
    <w:rsid w:val="00C437F8"/>
    <w:rsid w:val="00C44ADA"/>
    <w:rsid w:val="00C4771E"/>
    <w:rsid w:val="00C47AB9"/>
    <w:rsid w:val="00C5088A"/>
    <w:rsid w:val="00C553F9"/>
    <w:rsid w:val="00C63F1E"/>
    <w:rsid w:val="00C678E0"/>
    <w:rsid w:val="00C679AE"/>
    <w:rsid w:val="00C742B8"/>
    <w:rsid w:val="00C75E07"/>
    <w:rsid w:val="00C810D9"/>
    <w:rsid w:val="00C8143F"/>
    <w:rsid w:val="00C8678F"/>
    <w:rsid w:val="00C87128"/>
    <w:rsid w:val="00C920AE"/>
    <w:rsid w:val="00CA0577"/>
    <w:rsid w:val="00CA2D79"/>
    <w:rsid w:val="00CA3CF7"/>
    <w:rsid w:val="00CA67F8"/>
    <w:rsid w:val="00CB0068"/>
    <w:rsid w:val="00CB6F2D"/>
    <w:rsid w:val="00CC487E"/>
    <w:rsid w:val="00CC69E1"/>
    <w:rsid w:val="00CE7E30"/>
    <w:rsid w:val="00CF3585"/>
    <w:rsid w:val="00D025D1"/>
    <w:rsid w:val="00D04A69"/>
    <w:rsid w:val="00D07196"/>
    <w:rsid w:val="00D1116E"/>
    <w:rsid w:val="00D1340F"/>
    <w:rsid w:val="00D3110E"/>
    <w:rsid w:val="00D413CD"/>
    <w:rsid w:val="00D41BB2"/>
    <w:rsid w:val="00D44065"/>
    <w:rsid w:val="00D53418"/>
    <w:rsid w:val="00D6019A"/>
    <w:rsid w:val="00D606DB"/>
    <w:rsid w:val="00D75016"/>
    <w:rsid w:val="00D820C0"/>
    <w:rsid w:val="00D846E8"/>
    <w:rsid w:val="00D84A9A"/>
    <w:rsid w:val="00D8656E"/>
    <w:rsid w:val="00D92315"/>
    <w:rsid w:val="00D946A4"/>
    <w:rsid w:val="00DB582B"/>
    <w:rsid w:val="00DC5097"/>
    <w:rsid w:val="00DC7A28"/>
    <w:rsid w:val="00DD090D"/>
    <w:rsid w:val="00DD57DD"/>
    <w:rsid w:val="00DE221D"/>
    <w:rsid w:val="00DE26FB"/>
    <w:rsid w:val="00DE29FA"/>
    <w:rsid w:val="00DF10E1"/>
    <w:rsid w:val="00DF55C1"/>
    <w:rsid w:val="00DF72C3"/>
    <w:rsid w:val="00E127D7"/>
    <w:rsid w:val="00E1507D"/>
    <w:rsid w:val="00E16ABA"/>
    <w:rsid w:val="00E21021"/>
    <w:rsid w:val="00E239CF"/>
    <w:rsid w:val="00E31CE8"/>
    <w:rsid w:val="00E34B65"/>
    <w:rsid w:val="00E43AF8"/>
    <w:rsid w:val="00E4400E"/>
    <w:rsid w:val="00E538FC"/>
    <w:rsid w:val="00E7268F"/>
    <w:rsid w:val="00E740DA"/>
    <w:rsid w:val="00E80142"/>
    <w:rsid w:val="00E833A2"/>
    <w:rsid w:val="00E86F34"/>
    <w:rsid w:val="00E87651"/>
    <w:rsid w:val="00E87ADE"/>
    <w:rsid w:val="00E9042F"/>
    <w:rsid w:val="00E92D32"/>
    <w:rsid w:val="00E933B8"/>
    <w:rsid w:val="00E96B1C"/>
    <w:rsid w:val="00EA2D8C"/>
    <w:rsid w:val="00EA5266"/>
    <w:rsid w:val="00EB14F8"/>
    <w:rsid w:val="00EB7032"/>
    <w:rsid w:val="00EC02D9"/>
    <w:rsid w:val="00EC12FD"/>
    <w:rsid w:val="00EC49B0"/>
    <w:rsid w:val="00ED5530"/>
    <w:rsid w:val="00ED71D0"/>
    <w:rsid w:val="00EE31D5"/>
    <w:rsid w:val="00EF0ACA"/>
    <w:rsid w:val="00EF3100"/>
    <w:rsid w:val="00EF6FA5"/>
    <w:rsid w:val="00EF7640"/>
    <w:rsid w:val="00F00F72"/>
    <w:rsid w:val="00F03429"/>
    <w:rsid w:val="00F03856"/>
    <w:rsid w:val="00F07D4C"/>
    <w:rsid w:val="00F20A05"/>
    <w:rsid w:val="00F2164B"/>
    <w:rsid w:val="00F22892"/>
    <w:rsid w:val="00F229C3"/>
    <w:rsid w:val="00F30C4F"/>
    <w:rsid w:val="00F4292D"/>
    <w:rsid w:val="00F43C80"/>
    <w:rsid w:val="00F456AE"/>
    <w:rsid w:val="00F45DFF"/>
    <w:rsid w:val="00F46729"/>
    <w:rsid w:val="00F54963"/>
    <w:rsid w:val="00F60A35"/>
    <w:rsid w:val="00F636A2"/>
    <w:rsid w:val="00F73C1C"/>
    <w:rsid w:val="00F740A2"/>
    <w:rsid w:val="00F76C0E"/>
    <w:rsid w:val="00F9135A"/>
    <w:rsid w:val="00FA5B94"/>
    <w:rsid w:val="00FA6E21"/>
    <w:rsid w:val="00FB6F12"/>
    <w:rsid w:val="00FC2E1C"/>
    <w:rsid w:val="00FC318C"/>
    <w:rsid w:val="00FC37CB"/>
    <w:rsid w:val="00FC47BB"/>
    <w:rsid w:val="00FD2E5F"/>
    <w:rsid w:val="00FD2ED5"/>
    <w:rsid w:val="00FF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8D2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de-DE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/>
    <w:lsdException w:name="heading 7" w:uiPriority="9"/>
    <w:lsdException w:name="heading 8" w:uiPriority="9"/>
    <w:lsdException w:name="heading 9" w:uiPriority="9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4" w:unhideWhenUsed="1" w:qFormat="1"/>
    <w:lsdException w:name="List Number" w:semiHidden="1" w:uiPriority="5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8"/>
    <w:lsdException w:name="List Bullet 3" w:semiHidden="1" w:uiPriority="18"/>
    <w:lsdException w:name="List Bullet 4" w:semiHidden="1" w:unhideWhenUsed="1"/>
    <w:lsdException w:name="List Bullet 5" w:semiHidden="1" w:unhideWhenUsed="1"/>
    <w:lsdException w:name="List Number 2" w:uiPriority="5"/>
    <w:lsdException w:name="List Number 3" w:uiPriority="5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27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Strong" w:uiPriority="2" w:qFormat="1"/>
    <w:lsdException w:name="Emphasis" w:uiPriority="3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4"/>
    <w:qFormat/>
    <w:rsid w:val="00141BFC"/>
    <w:rPr>
      <w:kern w:val="12"/>
    </w:rPr>
  </w:style>
  <w:style w:type="paragraph" w:styleId="berschrift1">
    <w:name w:val="heading 1"/>
    <w:basedOn w:val="zzHeadings"/>
    <w:next w:val="Standard"/>
    <w:link w:val="berschrift1Zchn"/>
    <w:uiPriority w:val="9"/>
    <w:qFormat/>
    <w:rsid w:val="0075634B"/>
    <w:pPr>
      <w:pageBreakBefore/>
      <w:spacing w:after="280" w:line="240" w:lineRule="auto"/>
      <w:outlineLvl w:val="0"/>
    </w:pPr>
    <w:rPr>
      <w:rFonts w:eastAsiaTheme="majorEastAsia" w:cstheme="majorBidi"/>
      <w:b w:val="0"/>
      <w:sz w:val="48"/>
      <w:szCs w:val="32"/>
    </w:rPr>
  </w:style>
  <w:style w:type="paragraph" w:styleId="berschrift2">
    <w:name w:val="heading 2"/>
    <w:basedOn w:val="zzHeadings"/>
    <w:next w:val="Standard"/>
    <w:link w:val="berschrift2Zchn"/>
    <w:uiPriority w:val="9"/>
    <w:qFormat/>
    <w:rsid w:val="007516C8"/>
    <w:pPr>
      <w:spacing w:before="420" w:line="240" w:lineRule="auto"/>
      <w:outlineLvl w:val="1"/>
    </w:pPr>
    <w:rPr>
      <w:rFonts w:eastAsiaTheme="majorEastAsia" w:cstheme="majorBidi"/>
      <w:b w:val="0"/>
      <w:sz w:val="38"/>
      <w:szCs w:val="26"/>
    </w:rPr>
  </w:style>
  <w:style w:type="paragraph" w:styleId="berschrift3">
    <w:name w:val="heading 3"/>
    <w:basedOn w:val="zzHeadings"/>
    <w:next w:val="Standard"/>
    <w:link w:val="berschrift3Zchn"/>
    <w:uiPriority w:val="9"/>
    <w:qFormat/>
    <w:rsid w:val="00CA2D79"/>
    <w:pPr>
      <w:spacing w:before="400" w:line="240" w:lineRule="auto"/>
      <w:outlineLvl w:val="2"/>
    </w:pPr>
    <w:rPr>
      <w:rFonts w:eastAsiaTheme="majorEastAsia" w:cstheme="majorBidi"/>
      <w:sz w:val="28"/>
      <w:szCs w:val="24"/>
    </w:rPr>
  </w:style>
  <w:style w:type="paragraph" w:styleId="berschrift4">
    <w:name w:val="heading 4"/>
    <w:basedOn w:val="zzHeadings"/>
    <w:next w:val="Standard"/>
    <w:link w:val="berschrift4Zchn"/>
    <w:uiPriority w:val="9"/>
    <w:qFormat/>
    <w:rsid w:val="00CA2D79"/>
    <w:pPr>
      <w:spacing w:before="300" w:line="240" w:lineRule="auto"/>
      <w:outlineLvl w:val="3"/>
    </w:pPr>
    <w:rPr>
      <w:rFonts w:eastAsiaTheme="majorEastAsia" w:cstheme="majorBidi"/>
      <w:iCs/>
      <w:sz w:val="24"/>
    </w:rPr>
  </w:style>
  <w:style w:type="paragraph" w:styleId="berschrift5">
    <w:name w:val="heading 5"/>
    <w:basedOn w:val="zzHeadings"/>
    <w:next w:val="Standard"/>
    <w:link w:val="berschrift5Zchn"/>
    <w:uiPriority w:val="9"/>
    <w:qFormat/>
    <w:rsid w:val="00CA2D79"/>
    <w:pPr>
      <w:spacing w:before="300"/>
      <w:outlineLvl w:val="4"/>
    </w:pPr>
    <w:rPr>
      <w:rFonts w:eastAsiaTheme="majorEastAsia" w:cstheme="majorBidi"/>
    </w:rPr>
  </w:style>
  <w:style w:type="paragraph" w:styleId="berschrift6">
    <w:name w:val="heading 6"/>
    <w:basedOn w:val="zzHeadings"/>
    <w:next w:val="Standard"/>
    <w:link w:val="berschrift6Zchn"/>
    <w:uiPriority w:val="39"/>
    <w:semiHidden/>
    <w:rsid w:val="00532BA6"/>
    <w:pPr>
      <w:outlineLvl w:val="5"/>
    </w:pPr>
    <w:rPr>
      <w:rFonts w:eastAsiaTheme="majorEastAsia" w:cstheme="majorBidi"/>
    </w:rPr>
  </w:style>
  <w:style w:type="paragraph" w:styleId="berschrift7">
    <w:name w:val="heading 7"/>
    <w:basedOn w:val="zzHeadings"/>
    <w:next w:val="Standard"/>
    <w:link w:val="berschrift7Zchn"/>
    <w:uiPriority w:val="39"/>
    <w:semiHidden/>
    <w:rsid w:val="00532BA6"/>
    <w:pPr>
      <w:outlineLvl w:val="6"/>
    </w:pPr>
    <w:rPr>
      <w:rFonts w:eastAsiaTheme="majorEastAsia" w:cstheme="majorBidi"/>
      <w:iCs/>
    </w:rPr>
  </w:style>
  <w:style w:type="paragraph" w:styleId="berschrift8">
    <w:name w:val="heading 8"/>
    <w:basedOn w:val="zzHeadings"/>
    <w:next w:val="Standard"/>
    <w:link w:val="berschrift8Zchn"/>
    <w:uiPriority w:val="39"/>
    <w:semiHidden/>
    <w:rsid w:val="00465378"/>
    <w:pPr>
      <w:outlineLvl w:val="7"/>
    </w:pPr>
    <w:rPr>
      <w:rFonts w:eastAsiaTheme="majorEastAsia" w:cstheme="majorBidi"/>
    </w:rPr>
  </w:style>
  <w:style w:type="paragraph" w:styleId="berschrift9">
    <w:name w:val="heading 9"/>
    <w:basedOn w:val="zzHeadings"/>
    <w:next w:val="Standard"/>
    <w:link w:val="berschrift9Zchn"/>
    <w:uiPriority w:val="39"/>
    <w:semiHidden/>
    <w:rsid w:val="00532BA6"/>
    <w:pPr>
      <w:outlineLvl w:val="8"/>
    </w:pPr>
    <w:rPr>
      <w:rFonts w:eastAsiaTheme="majorEastAsia" w:cstheme="majorBidi"/>
      <w:i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basedOn w:val="Standard"/>
    <w:uiPriority w:val="15"/>
    <w:qFormat/>
    <w:rsid w:val="00DE26FB"/>
    <w:pPr>
      <w:spacing w:after="0"/>
    </w:pPr>
  </w:style>
  <w:style w:type="paragraph" w:customStyle="1" w:styleId="zzHeaderFooter">
    <w:name w:val="zz_HeaderFooter"/>
    <w:basedOn w:val="Standard"/>
    <w:uiPriority w:val="99"/>
    <w:semiHidden/>
    <w:rsid w:val="001C6913"/>
    <w:pPr>
      <w:spacing w:after="0" w:line="240" w:lineRule="atLeast"/>
    </w:pPr>
    <w:rPr>
      <w:spacing w:val="3"/>
      <w:sz w:val="18"/>
    </w:rPr>
  </w:style>
  <w:style w:type="paragraph" w:customStyle="1" w:styleId="zzHeadings">
    <w:name w:val="zz_Headings"/>
    <w:basedOn w:val="Standard"/>
    <w:uiPriority w:val="99"/>
    <w:semiHidden/>
    <w:rsid w:val="004628C3"/>
    <w:pPr>
      <w:keepNext/>
      <w:keepLines/>
      <w:suppressAutoHyphens/>
    </w:pPr>
    <w:rPr>
      <w:rFonts w:asciiTheme="majorHAnsi" w:hAnsiTheme="majorHAnsi"/>
      <w:b/>
    </w:rPr>
  </w:style>
  <w:style w:type="table" w:styleId="Tabellenraster">
    <w:name w:val="Table Grid"/>
    <w:basedOn w:val="NormaleTabelle"/>
    <w:uiPriority w:val="99"/>
    <w:rsid w:val="00D946A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zzHeaderFooter"/>
    <w:link w:val="KopfzeileZchn"/>
    <w:uiPriority w:val="99"/>
    <w:rsid w:val="00915546"/>
    <w:pPr>
      <w:tabs>
        <w:tab w:val="center" w:pos="4536"/>
        <w:tab w:val="right" w:pos="9072"/>
      </w:tabs>
      <w:spacing w:after="560"/>
      <w:contextualSpacing/>
      <w:jc w:val="right"/>
    </w:pPr>
  </w:style>
  <w:style w:type="character" w:customStyle="1" w:styleId="KopfzeileZchn">
    <w:name w:val="Kopfzeile Zchn"/>
    <w:basedOn w:val="Absatz-Standardschriftart"/>
    <w:link w:val="Kopfzeile"/>
    <w:uiPriority w:val="99"/>
    <w:rsid w:val="00915546"/>
    <w:rPr>
      <w:spacing w:val="3"/>
      <w:kern w:val="12"/>
      <w:sz w:val="18"/>
    </w:rPr>
  </w:style>
  <w:style w:type="paragraph" w:styleId="Fuzeile">
    <w:name w:val="footer"/>
    <w:basedOn w:val="zzHeaderFooter"/>
    <w:link w:val="FuzeileZchn"/>
    <w:uiPriority w:val="99"/>
    <w:rsid w:val="00271BCA"/>
    <w:pPr>
      <w:tabs>
        <w:tab w:val="right" w:pos="9356"/>
      </w:tabs>
    </w:pPr>
    <w:rPr>
      <w:color w:val="777A7B" w:themeColor="text2"/>
    </w:rPr>
  </w:style>
  <w:style w:type="character" w:customStyle="1" w:styleId="FuzeileZchn">
    <w:name w:val="Fußzeile Zchn"/>
    <w:basedOn w:val="Absatz-Standardschriftart"/>
    <w:link w:val="Fuzeile"/>
    <w:uiPriority w:val="99"/>
    <w:rsid w:val="00271BCA"/>
    <w:rPr>
      <w:color w:val="777A7B" w:themeColor="text2"/>
      <w:spacing w:val="3"/>
      <w:kern w:val="12"/>
      <w:sz w:val="18"/>
    </w:rPr>
  </w:style>
  <w:style w:type="table" w:customStyle="1" w:styleId="Layout-Tabelle">
    <w:name w:val="Layout-Tabelle"/>
    <w:basedOn w:val="NormaleTabelle"/>
    <w:uiPriority w:val="99"/>
    <w:rsid w:val="00C678E0"/>
    <w:rPr>
      <w:kern w:val="12"/>
    </w:rPr>
    <w:tblPr>
      <w:tblCellMar>
        <w:left w:w="0" w:type="dxa"/>
        <w:right w:w="0" w:type="dxa"/>
      </w:tblCellMar>
    </w:tblPr>
  </w:style>
  <w:style w:type="table" w:customStyle="1" w:styleId="Standard-Tabelle">
    <w:name w:val="Standard-Tabelle"/>
    <w:basedOn w:val="NormaleTabelle"/>
    <w:uiPriority w:val="99"/>
    <w:rsid w:val="00B30619"/>
    <w:pPr>
      <w:spacing w:after="0" w:line="240" w:lineRule="auto"/>
    </w:pPr>
    <w:tblPr>
      <w:tblStyleRowBandSize w:val="1"/>
      <w:tblStyleCol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62" w:type="dxa"/>
        <w:left w:w="113" w:type="dxa"/>
        <w:bottom w:w="74" w:type="dxa"/>
        <w:right w:w="113" w:type="dxa"/>
      </w:tblCellMar>
    </w:tblPr>
    <w:tblStylePr w:type="firstRow"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lastRow">
      <w:rPr>
        <w:b/>
      </w:rPr>
      <w:tblPr/>
      <w:tcPr>
        <w:tcBorders>
          <w:top w:val="single" w:sz="12" w:space="0" w:color="777A7B" w:themeColor="text2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8EEF1" w:themeFill="background2"/>
      </w:tcPr>
    </w:tblStylePr>
    <w:tblStylePr w:type="band2Horz">
      <w:tblPr/>
      <w:tcPr>
        <w:shd w:val="clear" w:color="auto" w:fill="E8EEF1" w:themeFill="background2"/>
      </w:tcPr>
    </w:tblStylePr>
  </w:style>
  <w:style w:type="character" w:styleId="Platzhaltertext">
    <w:name w:val="Placeholder Text"/>
    <w:basedOn w:val="Absatz-Standardschriftart"/>
    <w:uiPriority w:val="99"/>
    <w:rsid w:val="00271BCA"/>
    <w:rPr>
      <w:color w:val="777A7B" w:themeColor="text2"/>
    </w:rPr>
  </w:style>
  <w:style w:type="paragraph" w:styleId="Aufzhlungszeichen">
    <w:name w:val="List Bullet"/>
    <w:basedOn w:val="Listenabsatz"/>
    <w:uiPriority w:val="18"/>
    <w:qFormat/>
    <w:rsid w:val="002B581E"/>
    <w:pPr>
      <w:numPr>
        <w:numId w:val="16"/>
      </w:numPr>
      <w:contextualSpacing/>
    </w:pPr>
    <w:rPr>
      <w:rFonts w:eastAsiaTheme="minorHAnsi"/>
      <w:lang w:eastAsia="en-US"/>
    </w:rPr>
  </w:style>
  <w:style w:type="paragraph" w:styleId="Listennummer">
    <w:name w:val="List Number"/>
    <w:basedOn w:val="Listenabsatz"/>
    <w:uiPriority w:val="20"/>
    <w:qFormat/>
    <w:rsid w:val="0053687B"/>
    <w:pPr>
      <w:numPr>
        <w:numId w:val="21"/>
      </w:numPr>
    </w:pPr>
    <w:rPr>
      <w:rFonts w:eastAsiaTheme="minorHAnsi"/>
      <w:lang w:eastAsia="en-US"/>
    </w:rPr>
  </w:style>
  <w:style w:type="numbering" w:customStyle="1" w:styleId="NumberedListSettings">
    <w:name w:val="Numbered List Settings"/>
    <w:uiPriority w:val="99"/>
    <w:rsid w:val="0053687B"/>
    <w:pPr>
      <w:numPr>
        <w:numId w:val="1"/>
      </w:numPr>
    </w:pPr>
  </w:style>
  <w:style w:type="paragraph" w:customStyle="1" w:styleId="Intro">
    <w:name w:val="Intro"/>
    <w:basedOn w:val="Standard"/>
    <w:next w:val="Standard"/>
    <w:uiPriority w:val="13"/>
    <w:qFormat/>
    <w:rsid w:val="00CA2D79"/>
    <w:pPr>
      <w:keepNext/>
      <w:keepLines/>
      <w:spacing w:after="300" w:line="240" w:lineRule="auto"/>
    </w:pPr>
    <w:rPr>
      <w:sz w:val="26"/>
    </w:rPr>
  </w:style>
  <w:style w:type="paragraph" w:styleId="Umschlagabsenderadresse">
    <w:name w:val="envelope return"/>
    <w:basedOn w:val="zzHeaderFooter"/>
    <w:next w:val="Kopfzeile"/>
    <w:uiPriority w:val="99"/>
    <w:semiHidden/>
    <w:rsid w:val="00840798"/>
    <w:pPr>
      <w:tabs>
        <w:tab w:val="left" w:pos="284"/>
        <w:tab w:val="left" w:pos="567"/>
      </w:tabs>
      <w:suppressAutoHyphens/>
      <w:spacing w:before="323"/>
    </w:pPr>
    <w:rPr>
      <w:rFonts w:eastAsiaTheme="majorEastAsia" w:cstheme="majorBidi"/>
      <w:szCs w:val="20"/>
      <w:lang w:eastAsia="en-US"/>
    </w:rPr>
  </w:style>
  <w:style w:type="paragraph" w:styleId="Umschlagadresse">
    <w:name w:val="envelope address"/>
    <w:basedOn w:val="Standard"/>
    <w:uiPriority w:val="99"/>
    <w:semiHidden/>
    <w:rsid w:val="00874855"/>
    <w:pPr>
      <w:framePr w:w="4320" w:h="2160" w:hRule="exact" w:hSpace="141" w:wrap="auto" w:hAnchor="page" w:xAlign="center" w:yAlign="bottom"/>
    </w:pPr>
    <w:rPr>
      <w:rFonts w:eastAsiaTheme="majorEastAsia" w:cstheme="majorBidi"/>
      <w:szCs w:val="24"/>
    </w:rPr>
  </w:style>
  <w:style w:type="paragraph" w:styleId="Titel">
    <w:name w:val="Title"/>
    <w:basedOn w:val="zzHeadings"/>
    <w:next w:val="Standard"/>
    <w:link w:val="TitelZchn"/>
    <w:uiPriority w:val="28"/>
    <w:semiHidden/>
    <w:qFormat/>
    <w:rsid w:val="00AC2076"/>
    <w:pPr>
      <w:spacing w:after="700" w:line="240" w:lineRule="auto"/>
      <w:contextualSpacing/>
    </w:pPr>
    <w:rPr>
      <w:rFonts w:eastAsiaTheme="majorEastAsia" w:cstheme="majorBidi"/>
      <w:sz w:val="48"/>
      <w:szCs w:val="56"/>
    </w:rPr>
  </w:style>
  <w:style w:type="character" w:customStyle="1" w:styleId="TitelZchn">
    <w:name w:val="Titel Zchn"/>
    <w:basedOn w:val="Absatz-Standardschriftart"/>
    <w:link w:val="Titel"/>
    <w:uiPriority w:val="28"/>
    <w:semiHidden/>
    <w:rsid w:val="00141BFC"/>
    <w:rPr>
      <w:rFonts w:asciiTheme="majorHAnsi" w:eastAsiaTheme="majorEastAsia" w:hAnsiTheme="majorHAnsi" w:cstheme="majorBidi"/>
      <w:b/>
      <w:kern w:val="12"/>
      <w:sz w:val="48"/>
      <w:szCs w:val="56"/>
    </w:rPr>
  </w:style>
  <w:style w:type="paragraph" w:styleId="Untertitel">
    <w:name w:val="Subtitle"/>
    <w:basedOn w:val="zzHeadings"/>
    <w:next w:val="Standard"/>
    <w:link w:val="UntertitelZchn"/>
    <w:uiPriority w:val="28"/>
    <w:qFormat/>
    <w:rsid w:val="00785B75"/>
    <w:pPr>
      <w:numPr>
        <w:ilvl w:val="1"/>
      </w:numPr>
      <w:spacing w:after="300" w:line="240" w:lineRule="auto"/>
    </w:pPr>
    <w:rPr>
      <w:b w:val="0"/>
      <w:sz w:val="38"/>
    </w:rPr>
  </w:style>
  <w:style w:type="character" w:customStyle="1" w:styleId="UntertitelZchn">
    <w:name w:val="Untertitel Zchn"/>
    <w:basedOn w:val="Absatz-Standardschriftart"/>
    <w:link w:val="Untertitel"/>
    <w:uiPriority w:val="28"/>
    <w:rsid w:val="00785B75"/>
    <w:rPr>
      <w:rFonts w:asciiTheme="majorHAnsi" w:hAnsiTheme="majorHAnsi"/>
      <w:kern w:val="12"/>
      <w:sz w:val="38"/>
    </w:rPr>
  </w:style>
  <w:style w:type="paragraph" w:styleId="Zitat">
    <w:name w:val="Quote"/>
    <w:basedOn w:val="Standard"/>
    <w:next w:val="Standard"/>
    <w:link w:val="ZitatZchn"/>
    <w:uiPriority w:val="23"/>
    <w:qFormat/>
    <w:rsid w:val="00A167A2"/>
    <w:pPr>
      <w:keepLines/>
      <w:pBdr>
        <w:top w:val="single" w:sz="8" w:space="0" w:color="FFFFFF" w:themeColor="background1"/>
        <w:left w:val="single" w:sz="18" w:space="11" w:color="777A7B" w:themeColor="text2"/>
        <w:bottom w:val="single" w:sz="8" w:space="0" w:color="FFFFFF" w:themeColor="background1"/>
      </w:pBdr>
      <w:spacing w:before="300" w:after="300"/>
      <w:ind w:left="284" w:right="284"/>
    </w:pPr>
    <w:rPr>
      <w:iCs/>
    </w:rPr>
  </w:style>
  <w:style w:type="character" w:customStyle="1" w:styleId="ZitatZchn">
    <w:name w:val="Zitat Zchn"/>
    <w:basedOn w:val="Absatz-Standardschriftart"/>
    <w:link w:val="Zitat"/>
    <w:uiPriority w:val="23"/>
    <w:rsid w:val="008B43BF"/>
    <w:rPr>
      <w:iCs/>
      <w:kern w:val="12"/>
    </w:rPr>
  </w:style>
  <w:style w:type="paragraph" w:styleId="Listenabsatz">
    <w:name w:val="List Paragraph"/>
    <w:basedOn w:val="Standard"/>
    <w:uiPriority w:val="20"/>
    <w:semiHidden/>
    <w:qFormat/>
    <w:rsid w:val="009169A4"/>
    <w:pPr>
      <w:keepLines/>
      <w:ind w:left="284"/>
    </w:pPr>
  </w:style>
  <w:style w:type="paragraph" w:styleId="Beschriftung">
    <w:name w:val="caption"/>
    <w:basedOn w:val="Standardklein"/>
    <w:next w:val="Standard"/>
    <w:uiPriority w:val="23"/>
    <w:qFormat/>
    <w:rsid w:val="00A167A2"/>
    <w:pPr>
      <w:keepLines/>
      <w:spacing w:before="200" w:after="300"/>
      <w:contextualSpacing/>
    </w:pPr>
    <w:rPr>
      <w:iCs/>
      <w:szCs w:val="18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8B43BF"/>
    <w:rPr>
      <w:rFonts w:asciiTheme="majorHAnsi" w:eastAsiaTheme="majorEastAsia" w:hAnsiTheme="majorHAnsi" w:cstheme="majorBidi"/>
      <w:kern w:val="12"/>
      <w:sz w:val="48"/>
      <w:szCs w:val="32"/>
    </w:rPr>
  </w:style>
  <w:style w:type="paragraph" w:styleId="Inhaltsverzeichnisberschrift">
    <w:name w:val="TOC Heading"/>
    <w:basedOn w:val="berschrift1"/>
    <w:next w:val="Standard"/>
    <w:uiPriority w:val="37"/>
    <w:qFormat/>
    <w:rsid w:val="00CA2D79"/>
    <w:pPr>
      <w:spacing w:after="300"/>
      <w:outlineLvl w:val="9"/>
    </w:pPr>
  </w:style>
  <w:style w:type="paragraph" w:styleId="Verzeichnis1">
    <w:name w:val="toc 1"/>
    <w:basedOn w:val="Standard"/>
    <w:next w:val="Standard"/>
    <w:uiPriority w:val="39"/>
    <w:rsid w:val="004B380E"/>
    <w:pPr>
      <w:keepLines/>
      <w:tabs>
        <w:tab w:val="right" w:pos="9066"/>
      </w:tabs>
      <w:suppressAutoHyphens/>
      <w:spacing w:before="200" w:after="0"/>
      <w:ind w:left="425" w:right="567" w:hanging="425"/>
    </w:pPr>
    <w:rPr>
      <w:b/>
    </w:rPr>
  </w:style>
  <w:style w:type="paragraph" w:styleId="Verzeichnis2">
    <w:name w:val="toc 2"/>
    <w:basedOn w:val="Verzeichnis1"/>
    <w:next w:val="Standard"/>
    <w:uiPriority w:val="39"/>
    <w:rsid w:val="00355BAE"/>
    <w:pPr>
      <w:tabs>
        <w:tab w:val="right" w:leader="dot" w:pos="9066"/>
      </w:tabs>
      <w:spacing w:before="0"/>
      <w:contextualSpacing/>
    </w:pPr>
    <w:rPr>
      <w:b w:val="0"/>
    </w:rPr>
  </w:style>
  <w:style w:type="paragraph" w:styleId="Verzeichnis3">
    <w:name w:val="toc 3"/>
    <w:basedOn w:val="Verzeichnis2"/>
    <w:next w:val="Standard"/>
    <w:uiPriority w:val="39"/>
    <w:rsid w:val="00CA3CF7"/>
    <w:pPr>
      <w:ind w:left="850"/>
    </w:pPr>
  </w:style>
  <w:style w:type="paragraph" w:styleId="Verzeichnis5">
    <w:name w:val="toc 5"/>
    <w:basedOn w:val="Verzeichnis4"/>
    <w:next w:val="Standard"/>
    <w:uiPriority w:val="39"/>
    <w:rsid w:val="00B03F90"/>
    <w:pPr>
      <w:ind w:left="851"/>
    </w:pPr>
  </w:style>
  <w:style w:type="paragraph" w:styleId="Verzeichnis6">
    <w:name w:val="toc 6"/>
    <w:basedOn w:val="Verzeichnis5"/>
    <w:next w:val="Standard"/>
    <w:uiPriority w:val="39"/>
    <w:semiHidden/>
    <w:rsid w:val="00933F21"/>
    <w:pPr>
      <w:ind w:left="1100"/>
    </w:pPr>
  </w:style>
  <w:style w:type="paragraph" w:styleId="Verzeichnis7">
    <w:name w:val="toc 7"/>
    <w:basedOn w:val="Verzeichnis6"/>
    <w:next w:val="Standard"/>
    <w:uiPriority w:val="39"/>
    <w:semiHidden/>
    <w:rsid w:val="00933F21"/>
    <w:pPr>
      <w:ind w:left="1321"/>
    </w:pPr>
  </w:style>
  <w:style w:type="paragraph" w:styleId="Verzeichnis8">
    <w:name w:val="toc 8"/>
    <w:basedOn w:val="Verzeichnis7"/>
    <w:next w:val="Standard"/>
    <w:uiPriority w:val="39"/>
    <w:semiHidden/>
    <w:rsid w:val="00933F21"/>
    <w:pPr>
      <w:ind w:left="1542"/>
    </w:pPr>
  </w:style>
  <w:style w:type="paragraph" w:styleId="Verzeichnis9">
    <w:name w:val="toc 9"/>
    <w:basedOn w:val="Verzeichnis8"/>
    <w:next w:val="Standard"/>
    <w:uiPriority w:val="39"/>
    <w:semiHidden/>
    <w:rsid w:val="00933F21"/>
    <w:pPr>
      <w:ind w:left="1758"/>
    </w:pPr>
  </w:style>
  <w:style w:type="paragraph" w:styleId="Verzeichnis4">
    <w:name w:val="toc 4"/>
    <w:basedOn w:val="Verzeichnis3"/>
    <w:next w:val="Standard"/>
    <w:uiPriority w:val="39"/>
    <w:rsid w:val="00B03F90"/>
    <w:pPr>
      <w:ind w:left="567"/>
    </w:pPr>
  </w:style>
  <w:style w:type="character" w:customStyle="1" w:styleId="berschrift2Zchn">
    <w:name w:val="Überschrift 2 Zchn"/>
    <w:basedOn w:val="Absatz-Standardschriftart"/>
    <w:link w:val="berschrift2"/>
    <w:uiPriority w:val="9"/>
    <w:rsid w:val="008B43BF"/>
    <w:rPr>
      <w:rFonts w:asciiTheme="majorHAnsi" w:eastAsiaTheme="majorEastAsia" w:hAnsiTheme="majorHAnsi" w:cstheme="majorBidi"/>
      <w:kern w:val="12"/>
      <w:sz w:val="3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8B43BF"/>
    <w:rPr>
      <w:rFonts w:asciiTheme="majorHAnsi" w:eastAsiaTheme="majorEastAsia" w:hAnsiTheme="majorHAnsi" w:cstheme="majorBidi"/>
      <w:b/>
      <w:kern w:val="12"/>
      <w:sz w:val="28"/>
      <w:szCs w:val="24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B43BF"/>
    <w:rPr>
      <w:rFonts w:asciiTheme="majorHAnsi" w:eastAsiaTheme="majorEastAsia" w:hAnsiTheme="majorHAnsi" w:cstheme="majorBidi"/>
      <w:b/>
      <w:iCs/>
      <w:kern w:val="12"/>
      <w:sz w:val="24"/>
    </w:rPr>
  </w:style>
  <w:style w:type="character" w:customStyle="1" w:styleId="berschrift5Zchn">
    <w:name w:val="Überschrift 5 Zchn"/>
    <w:basedOn w:val="Absatz-Standardschriftart"/>
    <w:link w:val="berschrift5"/>
    <w:uiPriority w:val="9"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6Zchn">
    <w:name w:val="Überschrift 6 Zchn"/>
    <w:basedOn w:val="Absatz-Standardschriftart"/>
    <w:link w:val="berschrift6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7Zchn">
    <w:name w:val="Überschrift 7 Zchn"/>
    <w:basedOn w:val="Absatz-Standardschriftart"/>
    <w:link w:val="berschrift7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character" w:customStyle="1" w:styleId="berschrift8Zchn">
    <w:name w:val="Überschrift 8 Zchn"/>
    <w:basedOn w:val="Absatz-Standardschriftart"/>
    <w:link w:val="berschrift8"/>
    <w:uiPriority w:val="39"/>
    <w:semiHidden/>
    <w:rsid w:val="008B43BF"/>
    <w:rPr>
      <w:rFonts w:asciiTheme="majorHAnsi" w:eastAsiaTheme="majorEastAsia" w:hAnsiTheme="majorHAnsi" w:cstheme="majorBidi"/>
      <w:b/>
      <w:kern w:val="12"/>
    </w:rPr>
  </w:style>
  <w:style w:type="character" w:customStyle="1" w:styleId="berschrift9Zchn">
    <w:name w:val="Überschrift 9 Zchn"/>
    <w:basedOn w:val="Absatz-Standardschriftart"/>
    <w:link w:val="berschrift9"/>
    <w:uiPriority w:val="39"/>
    <w:semiHidden/>
    <w:rsid w:val="008B43BF"/>
    <w:rPr>
      <w:rFonts w:asciiTheme="majorHAnsi" w:eastAsiaTheme="majorEastAsia" w:hAnsiTheme="majorHAnsi" w:cstheme="majorBidi"/>
      <w:b/>
      <w:iCs/>
      <w:kern w:val="12"/>
    </w:rPr>
  </w:style>
  <w:style w:type="paragraph" w:styleId="Funotentext">
    <w:name w:val="footnote text"/>
    <w:basedOn w:val="Standardklein"/>
    <w:link w:val="FunotentextZchn"/>
    <w:uiPriority w:val="99"/>
    <w:rsid w:val="00A167A2"/>
    <w:pPr>
      <w:spacing w:before="100" w:after="0"/>
    </w:pPr>
    <w:rPr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rsid w:val="00A167A2"/>
    <w:rPr>
      <w:kern w:val="12"/>
      <w:sz w:val="18"/>
      <w:szCs w:val="20"/>
    </w:rPr>
  </w:style>
  <w:style w:type="character" w:styleId="Funotenzeichen">
    <w:name w:val="footnote reference"/>
    <w:basedOn w:val="Absatz-Standardschriftart"/>
    <w:uiPriority w:val="99"/>
    <w:rsid w:val="00C32871"/>
    <w:rPr>
      <w:vertAlign w:val="superscript"/>
    </w:rPr>
  </w:style>
  <w:style w:type="paragraph" w:styleId="Endnotentext">
    <w:name w:val="endnote text"/>
    <w:basedOn w:val="Funotentext"/>
    <w:link w:val="EndnotentextZchn"/>
    <w:uiPriority w:val="99"/>
    <w:rsid w:val="008F7494"/>
  </w:style>
  <w:style w:type="character" w:customStyle="1" w:styleId="EndnotentextZchn">
    <w:name w:val="Endnotentext Zchn"/>
    <w:basedOn w:val="Absatz-Standardschriftart"/>
    <w:link w:val="Endnotentext"/>
    <w:uiPriority w:val="99"/>
    <w:rsid w:val="008F7494"/>
    <w:rPr>
      <w:kern w:val="12"/>
      <w:sz w:val="18"/>
      <w:szCs w:val="20"/>
    </w:rPr>
  </w:style>
  <w:style w:type="character" w:styleId="Endnotenzeichen">
    <w:name w:val="endnote reference"/>
    <w:basedOn w:val="Absatz-Standardschriftart"/>
    <w:uiPriority w:val="99"/>
    <w:rsid w:val="00C32871"/>
    <w:rPr>
      <w:vertAlign w:val="superscript"/>
    </w:rPr>
  </w:style>
  <w:style w:type="paragraph" w:customStyle="1" w:styleId="zzFootnoteSeparator">
    <w:name w:val="zz_FootnoteSeparator"/>
    <w:basedOn w:val="Standard"/>
    <w:uiPriority w:val="99"/>
    <w:semiHidden/>
    <w:rsid w:val="00C742B8"/>
    <w:pPr>
      <w:pBdr>
        <w:top w:val="single" w:sz="8" w:space="6" w:color="FFFFFF" w:themeColor="background1"/>
      </w:pBdr>
      <w:spacing w:after="0"/>
    </w:pPr>
    <w:rPr>
      <w:color w:val="777A7B" w:themeColor="text2"/>
    </w:rPr>
  </w:style>
  <w:style w:type="paragraph" w:customStyle="1" w:styleId="zzFootnoteContinuationSeparator">
    <w:name w:val="zz_FootnoteContinuationSeparator"/>
    <w:basedOn w:val="zzFootnoteSeparator"/>
    <w:uiPriority w:val="99"/>
    <w:semiHidden/>
    <w:rsid w:val="00C32871"/>
  </w:style>
  <w:style w:type="paragraph" w:customStyle="1" w:styleId="zzFootnoteContinuationNote">
    <w:name w:val="zz_FootnoteContinuationNote"/>
    <w:basedOn w:val="Funotentext"/>
    <w:uiPriority w:val="99"/>
    <w:semiHidden/>
    <w:rsid w:val="00C742B8"/>
    <w:pPr>
      <w:numPr>
        <w:numId w:val="2"/>
      </w:numPr>
    </w:pPr>
  </w:style>
  <w:style w:type="paragraph" w:customStyle="1" w:styleId="zzEndnoteSeparator">
    <w:name w:val="zz_EndnoteSeparator"/>
    <w:basedOn w:val="zzFootnoteSeparator"/>
    <w:uiPriority w:val="99"/>
    <w:semiHidden/>
    <w:rsid w:val="00A649FC"/>
    <w:pPr>
      <w:pBdr>
        <w:top w:val="single" w:sz="4" w:space="13" w:color="FFFFFF" w:themeColor="background1"/>
      </w:pBdr>
    </w:pPr>
  </w:style>
  <w:style w:type="paragraph" w:customStyle="1" w:styleId="zzEndnoteContinuationSeparator">
    <w:name w:val="zz_EndnoteContinuationSeparator"/>
    <w:basedOn w:val="zzEndnoteSeparator"/>
    <w:uiPriority w:val="99"/>
    <w:semiHidden/>
    <w:rsid w:val="00591899"/>
  </w:style>
  <w:style w:type="paragraph" w:customStyle="1" w:styleId="zzEndnoteContinuationNote">
    <w:name w:val="zz_EndnoteContinuationNote"/>
    <w:basedOn w:val="zzFootnoteContinuationNote"/>
    <w:uiPriority w:val="99"/>
    <w:semiHidden/>
    <w:rsid w:val="00591899"/>
  </w:style>
  <w:style w:type="paragraph" w:styleId="Abbildungsverzeichnis">
    <w:name w:val="table of figures"/>
    <w:basedOn w:val="Standard"/>
    <w:next w:val="Standard"/>
    <w:uiPriority w:val="99"/>
    <w:rsid w:val="004B380E"/>
    <w:pPr>
      <w:keepLines/>
      <w:tabs>
        <w:tab w:val="right" w:leader="dot" w:pos="9066"/>
      </w:tabs>
      <w:suppressAutoHyphens/>
      <w:ind w:left="284" w:right="567" w:hanging="284"/>
      <w:contextualSpacing/>
    </w:pPr>
  </w:style>
  <w:style w:type="paragraph" w:styleId="Unterschrift">
    <w:name w:val="Signature"/>
    <w:basedOn w:val="Standard"/>
    <w:link w:val="UnterschriftZchn"/>
    <w:uiPriority w:val="99"/>
    <w:semiHidden/>
    <w:rsid w:val="00E16ABA"/>
    <w:pPr>
      <w:tabs>
        <w:tab w:val="right" w:pos="4536"/>
      </w:tabs>
      <w:ind w:right="284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050747"/>
    <w:rPr>
      <w:kern w:val="12"/>
    </w:rPr>
  </w:style>
  <w:style w:type="paragraph" w:customStyle="1" w:styleId="Kopfzeile1">
    <w:name w:val="Kopfzeile 1"/>
    <w:basedOn w:val="Kopfzeile"/>
    <w:uiPriority w:val="99"/>
    <w:rsid w:val="00915546"/>
    <w:pPr>
      <w:spacing w:after="980"/>
      <w:jc w:val="left"/>
    </w:pPr>
  </w:style>
  <w:style w:type="paragraph" w:customStyle="1" w:styleId="1klein">
    <w:name w:val="Ü1 klein"/>
    <w:basedOn w:val="berschrift1"/>
    <w:next w:val="Standard"/>
    <w:uiPriority w:val="10"/>
    <w:semiHidden/>
    <w:qFormat/>
    <w:rsid w:val="00CA2D79"/>
    <w:pPr>
      <w:pageBreakBefore w:val="0"/>
      <w:spacing w:before="400" w:after="200"/>
    </w:pPr>
    <w:rPr>
      <w:b/>
      <w:sz w:val="28"/>
    </w:rPr>
  </w:style>
  <w:style w:type="paragraph" w:customStyle="1" w:styleId="2klein">
    <w:name w:val="Ü2 klein"/>
    <w:basedOn w:val="berschrift2"/>
    <w:next w:val="Standard"/>
    <w:uiPriority w:val="10"/>
    <w:semiHidden/>
    <w:qFormat/>
    <w:rsid w:val="00CA2D79"/>
    <w:pPr>
      <w:spacing w:before="300"/>
    </w:pPr>
    <w:rPr>
      <w:b/>
      <w:sz w:val="24"/>
    </w:rPr>
  </w:style>
  <w:style w:type="paragraph" w:customStyle="1" w:styleId="3klein">
    <w:name w:val="Ü3 klein"/>
    <w:basedOn w:val="berschrift3"/>
    <w:next w:val="Standard"/>
    <w:uiPriority w:val="10"/>
    <w:semiHidden/>
    <w:qFormat/>
    <w:rsid w:val="00D04A69"/>
    <w:pPr>
      <w:spacing w:before="300" w:line="276" w:lineRule="auto"/>
    </w:pPr>
    <w:rPr>
      <w:sz w:val="21"/>
    </w:rPr>
  </w:style>
  <w:style w:type="paragraph" w:styleId="Listennummer2">
    <w:name w:val="List Number 2"/>
    <w:basedOn w:val="Standard"/>
    <w:uiPriority w:val="20"/>
    <w:semiHidden/>
    <w:rsid w:val="0053687B"/>
    <w:pPr>
      <w:contextualSpacing/>
    </w:pPr>
  </w:style>
  <w:style w:type="paragraph" w:styleId="Listennummer3">
    <w:name w:val="List Number 3"/>
    <w:basedOn w:val="Standard"/>
    <w:uiPriority w:val="20"/>
    <w:semiHidden/>
    <w:rsid w:val="0053687B"/>
  </w:style>
  <w:style w:type="numbering" w:customStyle="1" w:styleId="MixedListSettings">
    <w:name w:val="Mixed List Settings"/>
    <w:uiPriority w:val="99"/>
    <w:rsid w:val="002B581E"/>
    <w:pPr>
      <w:numPr>
        <w:numId w:val="3"/>
      </w:numPr>
    </w:pPr>
  </w:style>
  <w:style w:type="paragraph" w:customStyle="1" w:styleId="Listegemischt">
    <w:name w:val="Liste gemischt"/>
    <w:basedOn w:val="Standard"/>
    <w:uiPriority w:val="21"/>
    <w:qFormat/>
    <w:rsid w:val="002B581E"/>
    <w:pPr>
      <w:keepLines/>
      <w:numPr>
        <w:numId w:val="35"/>
      </w:numPr>
    </w:pPr>
  </w:style>
  <w:style w:type="paragraph" w:customStyle="1" w:styleId="Listegemischt2">
    <w:name w:val="Liste gemischt 2"/>
    <w:basedOn w:val="Listegemischt"/>
    <w:uiPriority w:val="21"/>
    <w:semiHidden/>
    <w:rsid w:val="0002729B"/>
    <w:pPr>
      <w:numPr>
        <w:ilvl w:val="1"/>
      </w:numPr>
    </w:pPr>
  </w:style>
  <w:style w:type="paragraph" w:customStyle="1" w:styleId="Listegemischt3">
    <w:name w:val="Liste gemischt 3"/>
    <w:basedOn w:val="Listegemischt2"/>
    <w:uiPriority w:val="21"/>
    <w:semiHidden/>
    <w:rsid w:val="0002729B"/>
    <w:pPr>
      <w:numPr>
        <w:ilvl w:val="2"/>
      </w:numPr>
    </w:pPr>
  </w:style>
  <w:style w:type="numbering" w:customStyle="1" w:styleId="LegalListSettings">
    <w:name w:val="Legal List Settings"/>
    <w:uiPriority w:val="99"/>
    <w:rsid w:val="00B6078A"/>
    <w:pPr>
      <w:numPr>
        <w:numId w:val="4"/>
      </w:numPr>
    </w:pPr>
  </w:style>
  <w:style w:type="paragraph" w:customStyle="1" w:styleId="Listejur">
    <w:name w:val="Liste jur."/>
    <w:basedOn w:val="Standard"/>
    <w:uiPriority w:val="22"/>
    <w:qFormat/>
    <w:rsid w:val="00B6078A"/>
    <w:pPr>
      <w:keepLines/>
      <w:numPr>
        <w:numId w:val="23"/>
      </w:numPr>
    </w:pPr>
  </w:style>
  <w:style w:type="paragraph" w:customStyle="1" w:styleId="Listejur2">
    <w:name w:val="Liste jur. 2"/>
    <w:basedOn w:val="Listejur"/>
    <w:uiPriority w:val="22"/>
    <w:semiHidden/>
    <w:rsid w:val="00A840FD"/>
    <w:pPr>
      <w:numPr>
        <w:ilvl w:val="1"/>
      </w:numPr>
    </w:pPr>
  </w:style>
  <w:style w:type="paragraph" w:customStyle="1" w:styleId="Listejur3">
    <w:name w:val="Liste jur. 3"/>
    <w:basedOn w:val="Listejur2"/>
    <w:uiPriority w:val="22"/>
    <w:semiHidden/>
    <w:rsid w:val="00A840FD"/>
    <w:pPr>
      <w:numPr>
        <w:ilvl w:val="2"/>
      </w:numPr>
    </w:pPr>
  </w:style>
  <w:style w:type="paragraph" w:customStyle="1" w:styleId="Listejur4">
    <w:name w:val="Liste jur. 4"/>
    <w:basedOn w:val="Listejur3"/>
    <w:uiPriority w:val="22"/>
    <w:semiHidden/>
    <w:rsid w:val="00A840FD"/>
    <w:pPr>
      <w:numPr>
        <w:ilvl w:val="3"/>
      </w:numPr>
    </w:pPr>
  </w:style>
  <w:style w:type="paragraph" w:customStyle="1" w:styleId="Listejur5">
    <w:name w:val="Liste jur. 5"/>
    <w:basedOn w:val="Listejur4"/>
    <w:uiPriority w:val="22"/>
    <w:semiHidden/>
    <w:rsid w:val="00A840FD"/>
    <w:pPr>
      <w:numPr>
        <w:ilvl w:val="4"/>
      </w:numPr>
    </w:pPr>
  </w:style>
  <w:style w:type="character" w:styleId="Hyperlink">
    <w:name w:val="Hyperlink"/>
    <w:basedOn w:val="Absatz-Standardschriftart"/>
    <w:uiPriority w:val="99"/>
    <w:unhideWhenUsed/>
    <w:rsid w:val="00E740DA"/>
    <w:rPr>
      <w:color w:val="000000" w:themeColor="hyperlink"/>
      <w:u w:val="single"/>
    </w:rPr>
  </w:style>
  <w:style w:type="paragraph" w:customStyle="1" w:styleId="Abbildung">
    <w:name w:val="Abbildung"/>
    <w:basedOn w:val="Standard"/>
    <w:next w:val="Beschriftung"/>
    <w:uiPriority w:val="23"/>
    <w:qFormat/>
    <w:rsid w:val="00A167A2"/>
    <w:pPr>
      <w:keepNext/>
      <w:keepLines/>
      <w:spacing w:before="400"/>
    </w:pPr>
    <w:rPr>
      <w:color w:val="EE0000"/>
    </w:rPr>
  </w:style>
  <w:style w:type="paragraph" w:customStyle="1" w:styleId="Standardklein">
    <w:name w:val="Standard klein"/>
    <w:basedOn w:val="Standard"/>
    <w:uiPriority w:val="14"/>
    <w:qFormat/>
    <w:rsid w:val="009E50E2"/>
    <w:rPr>
      <w:sz w:val="18"/>
    </w:rPr>
  </w:style>
  <w:style w:type="paragraph" w:customStyle="1" w:styleId="KeinLeerraumklein">
    <w:name w:val="Kein Leerraum klein"/>
    <w:basedOn w:val="Standardklein"/>
    <w:uiPriority w:val="15"/>
    <w:qFormat/>
    <w:rsid w:val="001C6913"/>
    <w:pPr>
      <w:spacing w:after="0"/>
    </w:pPr>
  </w:style>
  <w:style w:type="paragraph" w:customStyle="1" w:styleId="Verzeichnisberschrift">
    <w:name w:val="Verzeichnisüberschrift"/>
    <w:basedOn w:val="1klein"/>
    <w:next w:val="Standard"/>
    <w:uiPriority w:val="38"/>
    <w:qFormat/>
    <w:rsid w:val="00F76C0E"/>
    <w:pPr>
      <w:outlineLvl w:val="1"/>
    </w:pPr>
  </w:style>
  <w:style w:type="paragraph" w:customStyle="1" w:styleId="Tabellenberschrift">
    <w:name w:val="Tabellenüberschrift"/>
    <w:basedOn w:val="zzHeadings"/>
    <w:next w:val="Standard"/>
    <w:uiPriority w:val="12"/>
    <w:qFormat/>
    <w:rsid w:val="000E4676"/>
    <w:pPr>
      <w:spacing w:before="300"/>
      <w:outlineLvl w:val="4"/>
    </w:pPr>
  </w:style>
  <w:style w:type="paragraph" w:customStyle="1" w:styleId="1num">
    <w:name w:val="Ü1 num."/>
    <w:basedOn w:val="berschrift1"/>
    <w:next w:val="Standard"/>
    <w:uiPriority w:val="9"/>
    <w:qFormat/>
    <w:rsid w:val="006E7AB9"/>
    <w:pPr>
      <w:numPr>
        <w:numId w:val="29"/>
      </w:numPr>
    </w:pPr>
  </w:style>
  <w:style w:type="paragraph" w:customStyle="1" w:styleId="2num">
    <w:name w:val="Ü2 num."/>
    <w:basedOn w:val="berschrift2"/>
    <w:next w:val="Standard"/>
    <w:uiPriority w:val="9"/>
    <w:qFormat/>
    <w:rsid w:val="006E7AB9"/>
    <w:pPr>
      <w:numPr>
        <w:ilvl w:val="1"/>
        <w:numId w:val="29"/>
      </w:numPr>
    </w:pPr>
  </w:style>
  <w:style w:type="paragraph" w:customStyle="1" w:styleId="3num">
    <w:name w:val="Ü3 num."/>
    <w:basedOn w:val="berschrift3"/>
    <w:next w:val="Standard"/>
    <w:uiPriority w:val="9"/>
    <w:qFormat/>
    <w:rsid w:val="006E7AB9"/>
    <w:pPr>
      <w:numPr>
        <w:ilvl w:val="2"/>
        <w:numId w:val="29"/>
      </w:numPr>
    </w:pPr>
  </w:style>
  <w:style w:type="paragraph" w:customStyle="1" w:styleId="4num">
    <w:name w:val="Ü4 num."/>
    <w:basedOn w:val="berschrift4"/>
    <w:next w:val="Standard"/>
    <w:uiPriority w:val="9"/>
    <w:qFormat/>
    <w:rsid w:val="006E7AB9"/>
    <w:pPr>
      <w:numPr>
        <w:ilvl w:val="3"/>
        <w:numId w:val="29"/>
      </w:numPr>
    </w:pPr>
  </w:style>
  <w:style w:type="paragraph" w:customStyle="1" w:styleId="5num">
    <w:name w:val="Ü5 num."/>
    <w:basedOn w:val="berschrift5"/>
    <w:next w:val="Standard"/>
    <w:uiPriority w:val="9"/>
    <w:qFormat/>
    <w:rsid w:val="006E7AB9"/>
    <w:pPr>
      <w:numPr>
        <w:ilvl w:val="4"/>
        <w:numId w:val="29"/>
      </w:numPr>
    </w:pPr>
  </w:style>
  <w:style w:type="paragraph" w:customStyle="1" w:styleId="1kleinnum">
    <w:name w:val="Ü1 klein num."/>
    <w:basedOn w:val="1klein"/>
    <w:next w:val="Standard"/>
    <w:uiPriority w:val="10"/>
    <w:semiHidden/>
    <w:qFormat/>
    <w:rsid w:val="006E7AB9"/>
    <w:pPr>
      <w:numPr>
        <w:numId w:val="30"/>
      </w:numPr>
    </w:pPr>
  </w:style>
  <w:style w:type="paragraph" w:customStyle="1" w:styleId="2kleinnum">
    <w:name w:val="Ü2 klein num."/>
    <w:basedOn w:val="2klein"/>
    <w:uiPriority w:val="10"/>
    <w:semiHidden/>
    <w:qFormat/>
    <w:rsid w:val="006E7AB9"/>
    <w:pPr>
      <w:numPr>
        <w:ilvl w:val="1"/>
        <w:numId w:val="30"/>
      </w:numPr>
    </w:pPr>
  </w:style>
  <w:style w:type="paragraph" w:customStyle="1" w:styleId="3kleinnum">
    <w:name w:val="Ü3 klein num."/>
    <w:basedOn w:val="3klein"/>
    <w:next w:val="Standard"/>
    <w:uiPriority w:val="10"/>
    <w:semiHidden/>
    <w:qFormat/>
    <w:rsid w:val="006E7AB9"/>
    <w:pPr>
      <w:numPr>
        <w:ilvl w:val="2"/>
        <w:numId w:val="30"/>
      </w:numPr>
    </w:pPr>
  </w:style>
  <w:style w:type="numbering" w:customStyle="1" w:styleId="HeadingNumbering">
    <w:name w:val="Heading Numbering"/>
    <w:uiPriority w:val="99"/>
    <w:rsid w:val="006E7AB9"/>
    <w:pPr>
      <w:numPr>
        <w:numId w:val="5"/>
      </w:numPr>
    </w:pPr>
  </w:style>
  <w:style w:type="numbering" w:customStyle="1" w:styleId="HeadingsSmallNumbering">
    <w:name w:val="Headings Small Numbering"/>
    <w:uiPriority w:val="99"/>
    <w:rsid w:val="006E7AB9"/>
    <w:pPr>
      <w:numPr>
        <w:numId w:val="7"/>
      </w:numPr>
    </w:pPr>
  </w:style>
  <w:style w:type="paragraph" w:customStyle="1" w:styleId="Kasten">
    <w:name w:val="Kasten"/>
    <w:basedOn w:val="Standard"/>
    <w:next w:val="Standard"/>
    <w:uiPriority w:val="24"/>
    <w:qFormat/>
    <w:rsid w:val="00A167A2"/>
    <w:pPr>
      <w:keepLines/>
      <w:pBdr>
        <w:top w:val="single" w:sz="8" w:space="11" w:color="E8EEF1" w:themeColor="background2"/>
        <w:left w:val="single" w:sz="8" w:space="12" w:color="E8EEF1" w:themeColor="background2"/>
        <w:bottom w:val="single" w:sz="8" w:space="11" w:color="E8EEF1" w:themeColor="background2"/>
        <w:right w:val="single" w:sz="8" w:space="12" w:color="E8EEF1" w:themeColor="background2"/>
      </w:pBdr>
      <w:shd w:val="clear" w:color="auto" w:fill="E8EEF1" w:themeFill="background2"/>
      <w:ind w:left="284" w:right="284"/>
    </w:pPr>
  </w:style>
  <w:style w:type="table" w:customStyle="1" w:styleId="Formulartabelle">
    <w:name w:val="Formulartabelle"/>
    <w:basedOn w:val="NormaleTabelle"/>
    <w:uiPriority w:val="99"/>
    <w:rsid w:val="00F43C80"/>
    <w:pPr>
      <w:keepLines/>
    </w:pPr>
    <w:tblPr>
      <w:tblBorders>
        <w:top w:val="single" w:sz="12" w:space="0" w:color="777A7B" w:themeColor="text2"/>
        <w:bottom w:val="single" w:sz="4" w:space="0" w:color="777A7B" w:themeColor="text2"/>
        <w:insideH w:val="single" w:sz="4" w:space="0" w:color="777A7B" w:themeColor="text2"/>
      </w:tblBorders>
      <w:tblCellMar>
        <w:top w:w="200" w:type="dxa"/>
        <w:left w:w="0" w:type="dxa"/>
        <w:bottom w:w="17" w:type="dxa"/>
        <w:right w:w="227" w:type="dxa"/>
      </w:tblCellMar>
    </w:tblPr>
    <w:tblStylePr w:type="firstRow">
      <w:rPr>
        <w:b/>
      </w:rPr>
      <w:tblPr/>
      <w:tcPr>
        <w:tcBorders>
          <w:top w:val="single" w:sz="12" w:space="0" w:color="777A7B" w:themeColor="text2"/>
          <w:left w:val="nil"/>
          <w:bottom w:val="single" w:sz="12" w:space="0" w:color="777A7B" w:themeColor="text2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keepNext w:val="0"/>
        <w:wordWrap/>
      </w:pPr>
      <w:rPr>
        <w:b/>
      </w:rPr>
    </w:tblStylePr>
  </w:style>
  <w:style w:type="character" w:styleId="Fett">
    <w:name w:val="Strong"/>
    <w:basedOn w:val="Absatz-Standardschriftart"/>
    <w:uiPriority w:val="16"/>
    <w:qFormat/>
    <w:rsid w:val="008A4774"/>
    <w:rPr>
      <w:b/>
      <w:bCs/>
    </w:rPr>
  </w:style>
  <w:style w:type="paragraph" w:customStyle="1" w:styleId="Titelklein">
    <w:name w:val="Titel klein"/>
    <w:basedOn w:val="Titel"/>
    <w:next w:val="Standard"/>
    <w:uiPriority w:val="28"/>
    <w:semiHidden/>
    <w:qFormat/>
    <w:rsid w:val="00785B75"/>
    <w:pPr>
      <w:spacing w:after="400"/>
    </w:pPr>
    <w:rPr>
      <w:sz w:val="38"/>
    </w:rPr>
  </w:style>
  <w:style w:type="paragraph" w:customStyle="1" w:styleId="SchreibliniemitBeschreibung">
    <w:name w:val="Schreiblinie mit Beschreibung"/>
    <w:basedOn w:val="Standardklein"/>
    <w:uiPriority w:val="26"/>
    <w:qFormat/>
    <w:rsid w:val="00086CDB"/>
    <w:pPr>
      <w:keepLines/>
      <w:pBdr>
        <w:top w:val="single" w:sz="4" w:space="4" w:color="777A7B" w:themeColor="text2"/>
      </w:pBdr>
      <w:spacing w:after="0"/>
      <w:contextualSpacing/>
    </w:pPr>
  </w:style>
  <w:style w:type="character" w:customStyle="1" w:styleId="Querverweis">
    <w:name w:val="Querverweis"/>
    <w:basedOn w:val="Absatz-Standardschriftart"/>
    <w:uiPriority w:val="17"/>
    <w:qFormat/>
    <w:rsid w:val="00BA3890"/>
    <w:rPr>
      <w:u w:val="single"/>
    </w:rPr>
  </w:style>
  <w:style w:type="paragraph" w:customStyle="1" w:styleId="JurParagraf">
    <w:name w:val="Jur. Paragraf"/>
    <w:basedOn w:val="zzHeadings"/>
    <w:next w:val="JurAbsatz"/>
    <w:uiPriority w:val="2"/>
    <w:semiHidden/>
    <w:qFormat/>
    <w:rsid w:val="002B581E"/>
    <w:pPr>
      <w:numPr>
        <w:ilvl w:val="1"/>
        <w:numId w:val="36"/>
      </w:numPr>
      <w:spacing w:before="300"/>
      <w:outlineLvl w:val="1"/>
    </w:pPr>
  </w:style>
  <w:style w:type="paragraph" w:customStyle="1" w:styleId="JurAbschnitt">
    <w:name w:val="Jur. Abschnitt"/>
    <w:basedOn w:val="zzHeadings"/>
    <w:next w:val="JurParagraf"/>
    <w:semiHidden/>
    <w:qFormat/>
    <w:rsid w:val="002B581E"/>
    <w:pPr>
      <w:numPr>
        <w:numId w:val="36"/>
      </w:numPr>
      <w:spacing w:before="400" w:line="240" w:lineRule="auto"/>
      <w:outlineLvl w:val="0"/>
    </w:pPr>
    <w:rPr>
      <w:sz w:val="28"/>
    </w:rPr>
  </w:style>
  <w:style w:type="paragraph" w:customStyle="1" w:styleId="JurBuchstabe">
    <w:name w:val="Jur. Buchstabe"/>
    <w:basedOn w:val="Standard"/>
    <w:uiPriority w:val="4"/>
    <w:semiHidden/>
    <w:qFormat/>
    <w:rsid w:val="002B581E"/>
    <w:pPr>
      <w:numPr>
        <w:ilvl w:val="3"/>
        <w:numId w:val="36"/>
      </w:numPr>
    </w:pPr>
  </w:style>
  <w:style w:type="paragraph" w:customStyle="1" w:styleId="JurAufzhlung">
    <w:name w:val="Jur. Aufzählung"/>
    <w:basedOn w:val="Standard"/>
    <w:uiPriority w:val="5"/>
    <w:semiHidden/>
    <w:qFormat/>
    <w:rsid w:val="002B581E"/>
    <w:pPr>
      <w:numPr>
        <w:ilvl w:val="4"/>
        <w:numId w:val="36"/>
      </w:numPr>
    </w:pPr>
  </w:style>
  <w:style w:type="numbering" w:customStyle="1" w:styleId="LegalNumbering">
    <w:name w:val="Legal Numbering"/>
    <w:uiPriority w:val="99"/>
    <w:rsid w:val="002B581E"/>
    <w:pPr>
      <w:numPr>
        <w:numId w:val="11"/>
      </w:numPr>
    </w:pPr>
  </w:style>
  <w:style w:type="paragraph" w:customStyle="1" w:styleId="JurAbsatz">
    <w:name w:val="Jur. Absatz"/>
    <w:basedOn w:val="Standard"/>
    <w:uiPriority w:val="3"/>
    <w:semiHidden/>
    <w:qFormat/>
    <w:rsid w:val="002B581E"/>
    <w:pPr>
      <w:numPr>
        <w:ilvl w:val="2"/>
        <w:numId w:val="36"/>
      </w:numPr>
    </w:pPr>
  </w:style>
  <w:style w:type="paragraph" w:customStyle="1" w:styleId="Zwischenberschrift">
    <w:name w:val="Zwischenüberschrift"/>
    <w:basedOn w:val="zzHeadings"/>
    <w:next w:val="Standard"/>
    <w:uiPriority w:val="12"/>
    <w:qFormat/>
    <w:rsid w:val="00A167A2"/>
    <w:pPr>
      <w:spacing w:before="300"/>
    </w:pPr>
  </w:style>
  <w:style w:type="paragraph" w:customStyle="1" w:styleId="JurText">
    <w:name w:val="Jur. Text"/>
    <w:basedOn w:val="Standard"/>
    <w:uiPriority w:val="1"/>
    <w:semiHidden/>
    <w:qFormat/>
    <w:rsid w:val="009B5F9D"/>
    <w:pPr>
      <w:ind w:left="567"/>
    </w:pPr>
  </w:style>
  <w:style w:type="paragraph" w:customStyle="1" w:styleId="SchreibliniemitName">
    <w:name w:val="Schreiblinie mit Name"/>
    <w:basedOn w:val="SchreibliniemitBeschreibung"/>
    <w:next w:val="SchreibliniemitBeschreibung"/>
    <w:uiPriority w:val="26"/>
    <w:qFormat/>
    <w:rsid w:val="009E50E2"/>
    <w:rPr>
      <w:sz w:val="21"/>
    </w:rPr>
  </w:style>
  <w:style w:type="paragraph" w:customStyle="1" w:styleId="RichtlinieAbschnitt">
    <w:name w:val="Richtlinie Abschnitt"/>
    <w:basedOn w:val="zzHeadings"/>
    <w:uiPriority w:val="6"/>
    <w:semiHidden/>
    <w:qFormat/>
    <w:rsid w:val="002B581E"/>
    <w:pPr>
      <w:numPr>
        <w:numId w:val="14"/>
      </w:numPr>
      <w:spacing w:before="300" w:line="240" w:lineRule="auto"/>
      <w:outlineLvl w:val="1"/>
    </w:pPr>
    <w:rPr>
      <w:sz w:val="24"/>
    </w:rPr>
  </w:style>
  <w:style w:type="paragraph" w:customStyle="1" w:styleId="RichtlinieAbsatz">
    <w:name w:val="Richtlinie Absatz"/>
    <w:basedOn w:val="Standard"/>
    <w:uiPriority w:val="7"/>
    <w:semiHidden/>
    <w:qFormat/>
    <w:rsid w:val="002B581E"/>
    <w:pPr>
      <w:numPr>
        <w:ilvl w:val="1"/>
        <w:numId w:val="14"/>
      </w:numPr>
    </w:pPr>
  </w:style>
  <w:style w:type="paragraph" w:customStyle="1" w:styleId="RichtlinieBuchstabe">
    <w:name w:val="Richtlinie Buchstabe"/>
    <w:basedOn w:val="Standard"/>
    <w:uiPriority w:val="7"/>
    <w:semiHidden/>
    <w:qFormat/>
    <w:rsid w:val="002B581E"/>
    <w:pPr>
      <w:numPr>
        <w:ilvl w:val="2"/>
        <w:numId w:val="14"/>
      </w:numPr>
    </w:pPr>
  </w:style>
  <w:style w:type="paragraph" w:customStyle="1" w:styleId="RichtlinieAufzhlung">
    <w:name w:val="Richtlinie Aufzählung"/>
    <w:basedOn w:val="Standard"/>
    <w:uiPriority w:val="8"/>
    <w:semiHidden/>
    <w:qFormat/>
    <w:rsid w:val="002B581E"/>
    <w:pPr>
      <w:numPr>
        <w:ilvl w:val="3"/>
        <w:numId w:val="14"/>
      </w:numPr>
    </w:pPr>
  </w:style>
  <w:style w:type="numbering" w:customStyle="1" w:styleId="GuidelineNumbering">
    <w:name w:val="Guideline Numbering"/>
    <w:uiPriority w:val="99"/>
    <w:rsid w:val="002B581E"/>
    <w:pPr>
      <w:numPr>
        <w:numId w:val="14"/>
      </w:numPr>
    </w:pPr>
  </w:style>
  <w:style w:type="paragraph" w:customStyle="1" w:styleId="RichtlinieText">
    <w:name w:val="Richtlinie Text"/>
    <w:basedOn w:val="Standard"/>
    <w:uiPriority w:val="6"/>
    <w:semiHidden/>
    <w:qFormat/>
    <w:rsid w:val="00D1340F"/>
    <w:pPr>
      <w:ind w:left="567"/>
    </w:pPr>
  </w:style>
  <w:style w:type="character" w:styleId="Hervorhebung">
    <w:name w:val="Emphasis"/>
    <w:basedOn w:val="Absatz-Standardschriftart"/>
    <w:uiPriority w:val="16"/>
    <w:qFormat/>
    <w:rsid w:val="00D6019A"/>
    <w:rPr>
      <w:i/>
      <w:iCs/>
    </w:rPr>
  </w:style>
  <w:style w:type="paragraph" w:customStyle="1" w:styleId="Ankreuzliste">
    <w:name w:val="Ankreuzliste"/>
    <w:basedOn w:val="Standard"/>
    <w:uiPriority w:val="26"/>
    <w:qFormat/>
    <w:rsid w:val="00400AC6"/>
    <w:pPr>
      <w:keepLines/>
      <w:spacing w:after="100"/>
      <w:ind w:left="284" w:hanging="284"/>
    </w:pPr>
  </w:style>
  <w:style w:type="paragraph" w:customStyle="1" w:styleId="Ankreuzliste2">
    <w:name w:val="Ankreuzliste 2"/>
    <w:basedOn w:val="Ankreuzliste"/>
    <w:uiPriority w:val="26"/>
    <w:qFormat/>
    <w:rsid w:val="00400AC6"/>
    <w:pPr>
      <w:ind w:left="568"/>
    </w:pPr>
  </w:style>
  <w:style w:type="paragraph" w:customStyle="1" w:styleId="Verzeichnisberschriftklein">
    <w:name w:val="Verzeichnisüberschrift klein"/>
    <w:basedOn w:val="Verzeichnisberschrift"/>
    <w:next w:val="Standard"/>
    <w:uiPriority w:val="38"/>
    <w:semiHidden/>
    <w:qFormat/>
    <w:rsid w:val="00F76C0E"/>
    <w:rPr>
      <w:sz w:val="24"/>
    </w:rPr>
  </w:style>
  <w:style w:type="paragraph" w:customStyle="1" w:styleId="TitelseiteBild">
    <w:name w:val="Titelseite Bild"/>
    <w:basedOn w:val="Standard"/>
    <w:uiPriority w:val="31"/>
    <w:qFormat/>
    <w:rsid w:val="00AC50C3"/>
    <w:pPr>
      <w:spacing w:after="0"/>
      <w:jc w:val="center"/>
    </w:pPr>
    <w:rPr>
      <w:color w:val="EE0000"/>
    </w:rPr>
  </w:style>
  <w:style w:type="paragraph" w:customStyle="1" w:styleId="TitelseiteTitel">
    <w:name w:val="Titelseite Titel"/>
    <w:basedOn w:val="Titel"/>
    <w:next w:val="Untertitel"/>
    <w:uiPriority w:val="29"/>
    <w:qFormat/>
    <w:rsid w:val="0083377C"/>
    <w:pPr>
      <w:pBdr>
        <w:top w:val="single" w:sz="4" w:space="31" w:color="FFFFFF" w:themeColor="background1"/>
      </w:pBdr>
      <w:spacing w:after="420"/>
    </w:pPr>
    <w:rPr>
      <w:b w:val="0"/>
      <w:sz w:val="60"/>
    </w:rPr>
  </w:style>
  <w:style w:type="paragraph" w:styleId="Datum">
    <w:name w:val="Date"/>
    <w:basedOn w:val="Standard"/>
    <w:next w:val="Standard"/>
    <w:link w:val="DatumZchn"/>
    <w:uiPriority w:val="27"/>
    <w:semiHidden/>
    <w:rsid w:val="00BF24CD"/>
  </w:style>
  <w:style w:type="character" w:customStyle="1" w:styleId="DatumZchn">
    <w:name w:val="Datum Zchn"/>
    <w:basedOn w:val="Absatz-Standardschriftart"/>
    <w:link w:val="Datum"/>
    <w:uiPriority w:val="27"/>
    <w:semiHidden/>
    <w:rsid w:val="00BF24CD"/>
    <w:rPr>
      <w:kern w:val="12"/>
    </w:rPr>
  </w:style>
  <w:style w:type="paragraph" w:customStyle="1" w:styleId="TitelseiteDatum">
    <w:name w:val="Titelseite Datum"/>
    <w:basedOn w:val="Datum"/>
    <w:next w:val="Standard"/>
    <w:uiPriority w:val="30"/>
    <w:qFormat/>
    <w:rsid w:val="00CA2D79"/>
    <w:pPr>
      <w:spacing w:after="300" w:line="240" w:lineRule="auto"/>
    </w:pPr>
    <w:rPr>
      <w:sz w:val="24"/>
    </w:rPr>
  </w:style>
  <w:style w:type="paragraph" w:customStyle="1" w:styleId="TitelseiteDiverses">
    <w:name w:val="Titelseite Diverses"/>
    <w:basedOn w:val="Standard"/>
    <w:uiPriority w:val="30"/>
    <w:qFormat/>
    <w:rsid w:val="00CA2D79"/>
    <w:pPr>
      <w:spacing w:after="300" w:line="240" w:lineRule="auto"/>
      <w:contextualSpacing/>
    </w:pPr>
    <w:rPr>
      <w:sz w:val="24"/>
    </w:rPr>
  </w:style>
  <w:style w:type="paragraph" w:customStyle="1" w:styleId="IVZberschriftklein">
    <w:name w:val="IVZ Überschrift klein"/>
    <w:basedOn w:val="Inhaltsverzeichnisberschrift"/>
    <w:next w:val="Standard"/>
    <w:uiPriority w:val="37"/>
    <w:semiHidden/>
    <w:qFormat/>
    <w:rsid w:val="00CA2D79"/>
    <w:pPr>
      <w:pageBreakBefore w:val="0"/>
      <w:spacing w:before="400" w:after="200"/>
    </w:pPr>
    <w:rPr>
      <w:b/>
      <w:sz w:val="28"/>
    </w:rPr>
  </w:style>
  <w:style w:type="numbering" w:customStyle="1" w:styleId="BulletListSettings">
    <w:name w:val="Bullet List Settings"/>
    <w:uiPriority w:val="99"/>
    <w:rsid w:val="002B581E"/>
    <w:pPr>
      <w:numPr>
        <w:numId w:val="16"/>
      </w:numPr>
    </w:pPr>
  </w:style>
  <w:style w:type="table" w:customStyle="1" w:styleId="Text-Tabelle">
    <w:name w:val="Text-Tabelle"/>
    <w:basedOn w:val="NormaleTabelle"/>
    <w:uiPriority w:val="99"/>
    <w:rsid w:val="00B30619"/>
    <w:pPr>
      <w:keepLines/>
    </w:pPr>
    <w:tblPr>
      <w:tblStyleRowBandSize w:val="1"/>
      <w:tblBorders>
        <w:top w:val="single" w:sz="4" w:space="0" w:color="777A7B" w:themeColor="text2"/>
        <w:left w:val="nil"/>
        <w:bottom w:val="single" w:sz="4" w:space="0" w:color="777A7B" w:themeColor="text2"/>
        <w:right w:val="nil"/>
        <w:insideH w:val="single" w:sz="4" w:space="0" w:color="777A7B" w:themeColor="text2"/>
        <w:insideV w:val="nil"/>
      </w:tblBorders>
      <w:tblCellMar>
        <w:top w:w="200" w:type="dxa"/>
        <w:left w:w="200" w:type="dxa"/>
        <w:right w:w="200" w:type="dxa"/>
      </w:tblCellMar>
    </w:tblPr>
    <w:tblStylePr w:type="firstRow">
      <w:pPr>
        <w:wordWrap/>
        <w:spacing w:afterLines="0" w:after="100" w:afterAutospacing="0"/>
      </w:pPr>
      <w:rPr>
        <w:b/>
      </w:rPr>
      <w:tblPr/>
      <w:tcPr>
        <w:tcBorders>
          <w:top w:val="nil"/>
          <w:bottom w:val="single" w:sz="12" w:space="0" w:color="777A7B" w:themeColor="text2"/>
        </w:tcBorders>
      </w:tcPr>
    </w:tblStylePr>
    <w:tblStylePr w:type="firstCol">
      <w:rPr>
        <w:b/>
      </w:rPr>
    </w:tblStylePr>
    <w:tblStylePr w:type="band2Horz">
      <w:tblPr/>
      <w:tcPr>
        <w:shd w:val="clear" w:color="auto" w:fill="E8EEF1" w:themeFill="background2"/>
      </w:tcPr>
    </w:tblStylePr>
  </w:style>
  <w:style w:type="paragraph" w:customStyle="1" w:styleId="Untertitelklein">
    <w:name w:val="Untertitel klein"/>
    <w:basedOn w:val="Untertitel"/>
    <w:next w:val="Standard"/>
    <w:uiPriority w:val="28"/>
    <w:semiHidden/>
    <w:qFormat/>
    <w:rsid w:val="00785B75"/>
    <w:rPr>
      <w:sz w:val="28"/>
    </w:rPr>
  </w:style>
  <w:style w:type="paragraph" w:customStyle="1" w:styleId="Ankreuzliste3">
    <w:name w:val="Ankreuzliste 3"/>
    <w:basedOn w:val="Ankreuzliste2"/>
    <w:uiPriority w:val="26"/>
    <w:qFormat/>
    <w:rsid w:val="00FA5B94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hart" Target="charts/chart1.xml"/><Relationship Id="rId18" Type="http://schemas.openxmlformats.org/officeDocument/2006/relationships/footer" Target="foot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4" Type="http://schemas.openxmlformats.org/officeDocument/2006/relationships/customXml" Target="../customXml/item5.xm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23" Type="http://schemas.openxmlformats.org/officeDocument/2006/relationships/customXml" Target="../customXml/item4.xm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chart" Target="charts/chart2.xml"/><Relationship Id="rId22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doughnutChart>
        <c:varyColors val="1"/>
        <c:ser>
          <c:idx val="0"/>
          <c:order val="0"/>
          <c:tx>
            <c:strRef>
              <c:f>Tabelle1!$B$1</c:f>
              <c:strCache>
                <c:ptCount val="1"/>
                <c:pt idx="0">
                  <c:v>Diagrammtitel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AF2-47D9-A7C8-3E85CCA2742C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8AF2-47D9-A7C8-3E85CCA2742C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8AF2-47D9-A7C8-3E85CCA2742C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8AF2-47D9-A7C8-3E85CCA2742C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8AF2-47D9-A7C8-3E85CCA2742C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8AF2-47D9-A7C8-3E85CCA2742C}"/>
              </c:ext>
            </c:extLst>
          </c:dPt>
          <c:cat>
            <c:strRef>
              <c:f>Tabelle1!$A$2:$A$7</c:f>
              <c:strCache>
                <c:ptCount val="6"/>
                <c:pt idx="0">
                  <c:v>Lorem</c:v>
                </c:pt>
                <c:pt idx="1">
                  <c:v>Ipsum</c:v>
                </c:pt>
                <c:pt idx="2">
                  <c:v>Dolor</c:v>
                </c:pt>
                <c:pt idx="3">
                  <c:v>Sit Amet</c:v>
                </c:pt>
                <c:pt idx="4">
                  <c:v>Consectetuer</c:v>
                </c:pt>
                <c:pt idx="5">
                  <c:v>Adipiscing</c:v>
                </c:pt>
              </c:strCache>
            </c:strRef>
          </c:cat>
          <c:val>
            <c:numRef>
              <c:f>Tabelle1!$B$2:$B$7</c:f>
              <c:numCache>
                <c:formatCode>General</c:formatCode>
                <c:ptCount val="6"/>
                <c:pt idx="0">
                  <c:v>8.1999999999999993</c:v>
                </c:pt>
                <c:pt idx="1">
                  <c:v>3.2</c:v>
                </c:pt>
                <c:pt idx="2">
                  <c:v>1.4</c:v>
                </c:pt>
                <c:pt idx="3">
                  <c:v>1.2</c:v>
                </c:pt>
                <c:pt idx="4">
                  <c:v>2.1</c:v>
                </c:pt>
                <c:pt idx="5">
                  <c:v>0.5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220-4966-8E88-871BC0B42F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  <c:holeSize val="75"/>
      </c:doughnut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de-DE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Tabelle1!$B$1</c:f>
              <c:strCache>
                <c:ptCount val="1"/>
                <c:pt idx="0">
                  <c:v>Datenreihe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Tabelle1!$B$2:$B$6</c:f>
              <c:numCache>
                <c:formatCode>General</c:formatCode>
                <c:ptCount val="5"/>
                <c:pt idx="0">
                  <c:v>4.3</c:v>
                </c:pt>
                <c:pt idx="1">
                  <c:v>2.5</c:v>
                </c:pt>
                <c:pt idx="2">
                  <c:v>3.5</c:v>
                </c:pt>
                <c:pt idx="3">
                  <c:v>4.5</c:v>
                </c:pt>
                <c:pt idx="4">
                  <c:v>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67A5-4D81-845C-F3B0EB1FF331}"/>
            </c:ext>
          </c:extLst>
        </c:ser>
        <c:ser>
          <c:idx val="1"/>
          <c:order val="1"/>
          <c:tx>
            <c:strRef>
              <c:f>Tabelle1!$C$1</c:f>
              <c:strCache>
                <c:ptCount val="1"/>
                <c:pt idx="0">
                  <c:v>Datenreihe 2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Tabelle1!$C$2:$C$6</c:f>
              <c:numCache>
                <c:formatCode>General</c:formatCode>
                <c:ptCount val="5"/>
                <c:pt idx="0">
                  <c:v>2.4</c:v>
                </c:pt>
                <c:pt idx="1">
                  <c:v>4.4000000000000004</c:v>
                </c:pt>
                <c:pt idx="2">
                  <c:v>1.8</c:v>
                </c:pt>
                <c:pt idx="3">
                  <c:v>2.8</c:v>
                </c:pt>
                <c:pt idx="4">
                  <c:v>2.4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67A5-4D81-845C-F3B0EB1FF331}"/>
            </c:ext>
          </c:extLst>
        </c:ser>
        <c:ser>
          <c:idx val="2"/>
          <c:order val="2"/>
          <c:tx>
            <c:strRef>
              <c:f>Tabelle1!$D$1</c:f>
              <c:strCache>
                <c:ptCount val="1"/>
                <c:pt idx="0">
                  <c:v>Datenreihe 3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Tabelle1!$D$2:$D$6</c:f>
              <c:numCache>
                <c:formatCode>General</c:formatCode>
                <c:ptCount val="5"/>
                <c:pt idx="0">
                  <c:v>2</c:v>
                </c:pt>
                <c:pt idx="1">
                  <c:v>2</c:v>
                </c:pt>
                <c:pt idx="2">
                  <c:v>3</c:v>
                </c:pt>
                <c:pt idx="3">
                  <c:v>5</c:v>
                </c:pt>
                <c:pt idx="4">
                  <c:v>3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67A5-4D81-845C-F3B0EB1FF331}"/>
            </c:ext>
          </c:extLst>
        </c:ser>
        <c:ser>
          <c:idx val="3"/>
          <c:order val="3"/>
          <c:tx>
            <c:strRef>
              <c:f>Tabelle1!$E$1</c:f>
              <c:strCache>
                <c:ptCount val="1"/>
                <c:pt idx="0">
                  <c:v>Datenreihe 4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Tabelle1!$E$2:$E$6</c:f>
              <c:numCache>
                <c:formatCode>General</c:formatCode>
                <c:ptCount val="5"/>
                <c:pt idx="0">
                  <c:v>3</c:v>
                </c:pt>
                <c:pt idx="1">
                  <c:v>1.5</c:v>
                </c:pt>
                <c:pt idx="2">
                  <c:v>2</c:v>
                </c:pt>
                <c:pt idx="3">
                  <c:v>4</c:v>
                </c:pt>
                <c:pt idx="4">
                  <c:v>5.5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67A5-4D81-845C-F3B0EB1FF331}"/>
            </c:ext>
          </c:extLst>
        </c:ser>
        <c:ser>
          <c:idx val="4"/>
          <c:order val="4"/>
          <c:tx>
            <c:strRef>
              <c:f>Tabelle1!$F$1</c:f>
              <c:strCache>
                <c:ptCount val="1"/>
                <c:pt idx="0">
                  <c:v>Datenreihe 5</c:v>
                </c:pt>
              </c:strCache>
            </c:strRef>
          </c:tx>
          <c:spPr>
            <a:ln w="28575" cap="rnd">
              <a:solidFill>
                <a:schemeClr val="accent5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Tabelle1!$F$2:$F$6</c:f>
              <c:numCache>
                <c:formatCode>General</c:formatCode>
                <c:ptCount val="5"/>
                <c:pt idx="0">
                  <c:v>0.5</c:v>
                </c:pt>
                <c:pt idx="1">
                  <c:v>5.5</c:v>
                </c:pt>
                <c:pt idx="2">
                  <c:v>4</c:v>
                </c:pt>
                <c:pt idx="3">
                  <c:v>1</c:v>
                </c:pt>
                <c:pt idx="4">
                  <c:v>2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4-67A5-4D81-845C-F3B0EB1FF331}"/>
            </c:ext>
          </c:extLst>
        </c:ser>
        <c:ser>
          <c:idx val="5"/>
          <c:order val="5"/>
          <c:tx>
            <c:strRef>
              <c:f>Tabelle1!$G$1</c:f>
              <c:strCache>
                <c:ptCount val="1"/>
                <c:pt idx="0">
                  <c:v>Datenreihe 6</c:v>
                </c:pt>
              </c:strCache>
            </c:strRef>
          </c:tx>
          <c:spPr>
            <a:ln w="28575" cap="rnd">
              <a:solidFill>
                <a:schemeClr val="accent6"/>
              </a:solidFill>
              <a:round/>
            </a:ln>
            <a:effectLst/>
          </c:spPr>
          <c:marker>
            <c:symbol val="none"/>
          </c:marker>
          <c:cat>
            <c:strRef>
              <c:f>Tabelle1!$A$2:$A$6</c:f>
              <c:strCache>
                <c:ptCount val="5"/>
                <c:pt idx="0">
                  <c:v>Kategorie 1</c:v>
                </c:pt>
                <c:pt idx="1">
                  <c:v>Kategorie 2</c:v>
                </c:pt>
                <c:pt idx="2">
                  <c:v>Kategorie 3</c:v>
                </c:pt>
                <c:pt idx="3">
                  <c:v>Kategorie 4</c:v>
                </c:pt>
                <c:pt idx="4">
                  <c:v>Kategorie 5</c:v>
                </c:pt>
              </c:strCache>
            </c:strRef>
          </c:cat>
          <c:val>
            <c:numRef>
              <c:f>Tabelle1!$G$2:$G$6</c:f>
              <c:numCache>
                <c:formatCode>General</c:formatCode>
                <c:ptCount val="5"/>
                <c:pt idx="0">
                  <c:v>1</c:v>
                </c:pt>
                <c:pt idx="1">
                  <c:v>1</c:v>
                </c:pt>
                <c:pt idx="2">
                  <c:v>3.5</c:v>
                </c:pt>
                <c:pt idx="3">
                  <c:v>2</c:v>
                </c:pt>
                <c:pt idx="4">
                  <c:v>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67A5-4D81-845C-F3B0EB1FF3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872584880"/>
        <c:axId val="1869808816"/>
      </c:lineChart>
      <c:catAx>
        <c:axId val="187258488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869808816"/>
        <c:crosses val="autoZero"/>
        <c:auto val="1"/>
        <c:lblAlgn val="ctr"/>
        <c:lblOffset val="100"/>
        <c:noMultiLvlLbl val="0"/>
      </c:catAx>
      <c:valAx>
        <c:axId val="186980881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de-DE"/>
          </a:p>
        </c:txPr>
        <c:crossAx val="187258488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13820483377077866"/>
          <c:y val="0.85555930508686417"/>
          <c:w val="0.62405311315252265"/>
          <c:h val="0.12063117110361204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de-DE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de-DE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77337CC2C64E9AA6ADC85FD5591C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62B910A-4368-4F20-AD42-0533EF999478}"/>
      </w:docPartPr>
      <w:docPartBody>
        <w:p w:rsidR="00E86274" w:rsidRDefault="00E86274">
          <w:pPr>
            <w:pStyle w:val="AA77337CC2C64E9AA6ADC85FD5591C43"/>
          </w:pPr>
          <w:r w:rsidRPr="00920F0F">
            <w:rPr>
              <w:rStyle w:val="Platzhaltertext"/>
            </w:rPr>
            <w:t>[Titel (mit Dokumenteigenschaft verknüpft, ggf. mehrzeilig)]</w:t>
          </w:r>
        </w:p>
      </w:docPartBody>
    </w:docPart>
    <w:docPart>
      <w:docPartPr>
        <w:name w:val="34841CB6DEFE4499AE1FF0A5D6B466E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A383E69-BF38-44CD-AB42-AF7E05DF9BAF}"/>
      </w:docPartPr>
      <w:docPartBody>
        <w:p w:rsidR="00E86274" w:rsidRDefault="00E86274">
          <w:pPr>
            <w:pStyle w:val="34841CB6DEFE4499AE1FF0A5D6B466E0"/>
          </w:pPr>
          <w:r w:rsidRPr="00B66445">
            <w:rPr>
              <w:rStyle w:val="Platzhaltertext"/>
            </w:rPr>
            <w:t>[Betreff</w:t>
          </w:r>
          <w:r>
            <w:rPr>
              <w:rStyle w:val="Platzhaltertext"/>
            </w:rPr>
            <w:t>/Untertitel (mit Dokumenteingeschaft verknüpft)</w:t>
          </w:r>
          <w:r w:rsidRPr="00B66445">
            <w:rPr>
              <w:rStyle w:val="Platzhaltertext"/>
            </w:rPr>
            <w:t>]</w:t>
          </w:r>
        </w:p>
      </w:docPartBody>
    </w:docPart>
    <w:docPart>
      <w:docPartPr>
        <w:name w:val="7BCBE112B4A04B43BA3147067BAD619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61D68D-6D29-4FEA-B4E1-692EB15ECCEF}"/>
      </w:docPartPr>
      <w:docPartBody>
        <w:p w:rsidR="00E86274" w:rsidRDefault="00E86274">
          <w:pPr>
            <w:pStyle w:val="7BCBE112B4A04B43BA3147067BAD619B"/>
          </w:pPr>
          <w:r>
            <w:rPr>
              <w:rStyle w:val="Platzhaltertext"/>
            </w:rPr>
            <w:t>[Bereich/Abteilung]</w:t>
          </w:r>
        </w:p>
      </w:docPartBody>
    </w:docPart>
    <w:docPart>
      <w:docPartPr>
        <w:name w:val="18212B78E85F4FA7ABCE4F41E7C4528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0B8FFEF-D8B3-4DB1-AF5A-D6D2CA403846}"/>
      </w:docPartPr>
      <w:docPartBody>
        <w:p w:rsidR="00E86274" w:rsidRDefault="00E86274">
          <w:pPr>
            <w:pStyle w:val="18212B78E85F4FA7ABCE4F41E7C4528C"/>
          </w:pPr>
          <w:r>
            <w:rPr>
              <w:rStyle w:val="Platzhaltertext"/>
            </w:rPr>
            <w:t>[Ansprechperson]</w:t>
          </w:r>
        </w:p>
      </w:docPartBody>
    </w:docPart>
    <w:docPart>
      <w:docPartPr>
        <w:name w:val="32EA8D38CD6943BDB00CA1A42B94FB9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7118842-38DC-4B40-8966-37040FFF5001}"/>
      </w:docPartPr>
      <w:docPartBody>
        <w:p w:rsidR="00E86274" w:rsidRDefault="00E86274">
          <w:pPr>
            <w:pStyle w:val="32EA8D38CD6943BDB00CA1A42B94FB90"/>
          </w:pPr>
          <w:r w:rsidRPr="00B66445">
            <w:rPr>
              <w:rStyle w:val="Platzhaltertext"/>
            </w:rPr>
            <w:t>[</w:t>
          </w:r>
          <w:r>
            <w:rPr>
              <w:rStyle w:val="Platzhaltertext"/>
            </w:rPr>
            <w:t>T. Monat JJJJ</w:t>
          </w:r>
          <w:r w:rsidRPr="00B66445">
            <w:rPr>
              <w:rStyle w:val="Platzhaltertext"/>
            </w:rPr>
            <w:t>]</w:t>
          </w:r>
        </w:p>
      </w:docPartBody>
    </w:docPart>
    <w:docPart>
      <w:docPartPr>
        <w:name w:val="D730734A69D245AABCC92443D3F8AED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DAEE956-0FE5-4A33-8C75-F28E1C63AB48}"/>
      </w:docPartPr>
      <w:docPartBody>
        <w:p w:rsidR="00E86274" w:rsidRDefault="00E86274">
          <w:pPr>
            <w:pStyle w:val="D730734A69D245AABCC92443D3F8AED0"/>
          </w:pPr>
          <w:r>
            <w:rPr>
              <w:rStyle w:val="Platzhaltertext"/>
            </w:rPr>
            <w:t>[Version]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Hei"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274"/>
    <w:rsid w:val="00054C2F"/>
    <w:rsid w:val="000A7AB9"/>
    <w:rsid w:val="00106369"/>
    <w:rsid w:val="00130D30"/>
    <w:rsid w:val="0025107D"/>
    <w:rsid w:val="00313C71"/>
    <w:rsid w:val="003975C7"/>
    <w:rsid w:val="003A2327"/>
    <w:rsid w:val="003C2A36"/>
    <w:rsid w:val="003C529B"/>
    <w:rsid w:val="003F047C"/>
    <w:rsid w:val="0042486D"/>
    <w:rsid w:val="004513EC"/>
    <w:rsid w:val="004C3A59"/>
    <w:rsid w:val="005321A1"/>
    <w:rsid w:val="00532F7B"/>
    <w:rsid w:val="005537CC"/>
    <w:rsid w:val="005B19BC"/>
    <w:rsid w:val="00607555"/>
    <w:rsid w:val="00635672"/>
    <w:rsid w:val="006A6684"/>
    <w:rsid w:val="006A72D9"/>
    <w:rsid w:val="00760565"/>
    <w:rsid w:val="0078201B"/>
    <w:rsid w:val="007F0B32"/>
    <w:rsid w:val="00833971"/>
    <w:rsid w:val="009464DA"/>
    <w:rsid w:val="00984FB5"/>
    <w:rsid w:val="0098747B"/>
    <w:rsid w:val="009C1BAC"/>
    <w:rsid w:val="00A50FCE"/>
    <w:rsid w:val="00A67256"/>
    <w:rsid w:val="00A838DE"/>
    <w:rsid w:val="00AF3AE3"/>
    <w:rsid w:val="00B04AFE"/>
    <w:rsid w:val="00BA4C6F"/>
    <w:rsid w:val="00BD1EA3"/>
    <w:rsid w:val="00BD7DF1"/>
    <w:rsid w:val="00C810D9"/>
    <w:rsid w:val="00C813A8"/>
    <w:rsid w:val="00CB0068"/>
    <w:rsid w:val="00D21AE8"/>
    <w:rsid w:val="00D5660B"/>
    <w:rsid w:val="00D8656E"/>
    <w:rsid w:val="00E42B50"/>
    <w:rsid w:val="00E576EB"/>
    <w:rsid w:val="00E86274"/>
    <w:rsid w:val="00EC12FD"/>
    <w:rsid w:val="00F14D81"/>
    <w:rsid w:val="00F655AF"/>
    <w:rsid w:val="00FC318C"/>
    <w:rsid w:val="00FD4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de-D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rPr>
      <w:color w:val="000000" w:themeColor="text1"/>
    </w:rPr>
  </w:style>
  <w:style w:type="paragraph" w:customStyle="1" w:styleId="AA77337CC2C64E9AA6ADC85FD5591C43">
    <w:name w:val="AA77337CC2C64E9AA6ADC85FD5591C43"/>
  </w:style>
  <w:style w:type="paragraph" w:customStyle="1" w:styleId="34841CB6DEFE4499AE1FF0A5D6B466E0">
    <w:name w:val="34841CB6DEFE4499AE1FF0A5D6B466E0"/>
  </w:style>
  <w:style w:type="paragraph" w:customStyle="1" w:styleId="7BCBE112B4A04B43BA3147067BAD619B">
    <w:name w:val="7BCBE112B4A04B43BA3147067BAD619B"/>
  </w:style>
  <w:style w:type="paragraph" w:customStyle="1" w:styleId="18212B78E85F4FA7ABCE4F41E7C4528C">
    <w:name w:val="18212B78E85F4FA7ABCE4F41E7C4528C"/>
  </w:style>
  <w:style w:type="paragraph" w:customStyle="1" w:styleId="32EA8D38CD6943BDB00CA1A42B94FB90">
    <w:name w:val="32EA8D38CD6943BDB00CA1A42B94FB90"/>
  </w:style>
  <w:style w:type="paragraph" w:customStyle="1" w:styleId="D730734A69D245AABCC92443D3F8AED0">
    <w:name w:val="D730734A69D245AABCC92443D3F8AED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Berlin TXL">
      <a:dk1>
        <a:sysClr val="windowText" lastClr="000000"/>
      </a:dk1>
      <a:lt1>
        <a:sysClr val="window" lastClr="FFFFFF"/>
      </a:lt1>
      <a:dk2>
        <a:srgbClr val="777A7B"/>
      </a:dk2>
      <a:lt2>
        <a:srgbClr val="E8EEF1"/>
      </a:lt2>
      <a:accent1>
        <a:srgbClr val="4DA32F"/>
      </a:accent1>
      <a:accent2>
        <a:srgbClr val="FFCC00"/>
      </a:accent2>
      <a:accent3>
        <a:srgbClr val="EF7D00"/>
      </a:accent3>
      <a:accent4>
        <a:srgbClr val="E1007E"/>
      </a:accent4>
      <a:accent5>
        <a:srgbClr val="6D2281"/>
      </a:accent5>
      <a:accent6>
        <a:srgbClr val="0092D5"/>
      </a:accent6>
      <a:hlink>
        <a:srgbClr val="000000"/>
      </a:hlink>
      <a:folHlink>
        <a:srgbClr val="000000"/>
      </a:folHlink>
    </a:clrScheme>
    <a:fontScheme name="Berlin TX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tlCol="0" anchor="ctr"/>
      <a:lstStyle/>
      <a:style>
        <a:lnRef idx="2">
          <a:schemeClr val="accent1">
            <a:shade val="15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 w="28575"/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  <a:ln w="6350">
          <a:noFill/>
        </a:ln>
      </a:spPr>
      <a:bodyPr wrap="square" lIns="0" tIns="0" rIns="0" bIns="0" rtlCol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2B9ABA0B8694F8FB0535AC7E4EA47" ma:contentTypeVersion="13" ma:contentTypeDescription="Ein neues Dokument erstellen." ma:contentTypeScope="" ma:versionID="f9e34adcb5336e5229eaccf03b4fd3f7">
  <xsd:schema xmlns:xsd="http://www.w3.org/2001/XMLSchema" xmlns:xs="http://www.w3.org/2001/XMLSchema" xmlns:p="http://schemas.microsoft.com/office/2006/metadata/properties" xmlns:ns2="978bd05b-acc1-428e-90c5-0c9f3e067876" xmlns:ns3="02d4cefe-d0ba-4660-9988-f83cfa1650ef" targetNamespace="http://schemas.microsoft.com/office/2006/metadata/properties" ma:root="true" ma:fieldsID="52f3ba822fa33cc17013e6326fbaaec2" ns2:_="" ns3:_="">
    <xsd:import namespace="978bd05b-acc1-428e-90c5-0c9f3e067876"/>
    <xsd:import namespace="02d4cefe-d0ba-4660-9988-f83cfa1650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8bd05b-acc1-428e-90c5-0c9f3e067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78882ae8-cde5-440b-86a5-88c9c811e7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d4cefe-d0ba-4660-9988-f83cfa1650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797da3-e293-43b3-aa3c-51ea9837054e}" ma:internalName="TaxCatchAll" ma:showField="CatchAllData" ma:web="02d4cefe-d0ba-4660-9988-f83cfa1650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2d4cefe-d0ba-4660-9988-f83cfa1650ef" xsi:nil="true"/>
    <lcf76f155ced4ddcb4097134ff3c332f xmlns="978bd05b-acc1-428e-90c5-0c9f3e06787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BE79CC3-2D08-4D39-A725-64F302F1B01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5DD1FE0-639A-4443-AF55-6ADB0B0B47DD}"/>
</file>

<file path=customXml/itemProps4.xml><?xml version="1.0" encoding="utf-8"?>
<ds:datastoreItem xmlns:ds="http://schemas.openxmlformats.org/officeDocument/2006/customXml" ds:itemID="{D1E9500A-3037-48B1-9A0B-91FD52A728B1}"/>
</file>

<file path=customXml/itemProps5.xml><?xml version="1.0" encoding="utf-8"?>
<ds:datastoreItem xmlns:ds="http://schemas.openxmlformats.org/officeDocument/2006/customXml" ds:itemID="{0AB508E9-64D0-43E4-A7F9-980D460EC148}"/>
</file>

<file path=docProps/app.xml><?xml version="1.0" encoding="utf-8"?>
<Properties xmlns="http://schemas.openxmlformats.org/officeDocument/2006/extended-properties" xmlns:vt="http://schemas.openxmlformats.org/officeDocument/2006/docPropsVTypes">
  <Template>Berlin TXL Berlin TXL Berichtsvorlage mit Titelseite und 5 Ebenen 260706.dotx</Template>
  <TotalTime>0</TotalTime>
  <Pages>8</Pages>
  <Words>1113</Words>
  <Characters>7012</Characters>
  <Application>Microsoft Office Word</Application>
  <DocSecurity>0</DocSecurity>
  <Lines>58</Lines>
  <Paragraphs>16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cma</dc:creator>
  <cp:keywords/>
  <dc:description/>
  <cp:lastModifiedBy>Christian Augustin</cp:lastModifiedBy>
  <cp:revision>8</cp:revision>
  <cp:lastPrinted>2026-06-18T13:01:00Z</cp:lastPrinted>
  <dcterms:created xsi:type="dcterms:W3CDTF">2026-07-06T07:31:00Z</dcterms:created>
  <dcterms:modified xsi:type="dcterms:W3CDTF">2026-07-06T07:50:00Z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0x010100D682B9ABA0B8694F8FB0535AC7E4EA47</vt:lpwstr>
  </property>
</Properties>
</file>